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37F" w:rsidRPr="00600B5B" w:rsidRDefault="00B7437F" w:rsidP="00B7437F">
      <w:pPr>
        <w:jc w:val="center"/>
        <w:rPr>
          <w:rFonts w:cs="B Lotus"/>
          <w:rtl/>
          <w:lang w:bidi="fa-IR"/>
        </w:rPr>
      </w:pPr>
      <w:r w:rsidRPr="00600B5B">
        <w:rPr>
          <w:rFonts w:cs="B Lotus" w:hint="cs"/>
          <w:rtl/>
          <w:lang w:bidi="fa-IR"/>
        </w:rPr>
        <w:t>به نام خدا</w:t>
      </w:r>
    </w:p>
    <w:p w:rsidR="00B7437F" w:rsidRDefault="00B7437F" w:rsidP="00B7437F">
      <w:pPr>
        <w:jc w:val="center"/>
        <w:rPr>
          <w:rtl/>
          <w:lang w:bidi="fa-IR"/>
        </w:rPr>
      </w:pPr>
    </w:p>
    <w:p w:rsidR="00B7437F" w:rsidRDefault="00B7437F" w:rsidP="00B7437F">
      <w:pPr>
        <w:jc w:val="center"/>
        <w:rPr>
          <w:rtl/>
          <w:lang w:bidi="fa-IR"/>
        </w:rPr>
      </w:pPr>
    </w:p>
    <w:p w:rsidR="00B7437F" w:rsidRDefault="00B7437F" w:rsidP="00B7437F">
      <w:pPr>
        <w:jc w:val="center"/>
        <w:rPr>
          <w:rtl/>
          <w:lang w:bidi="fa-IR"/>
        </w:rPr>
      </w:pPr>
    </w:p>
    <w:p w:rsidR="00B7437F" w:rsidRDefault="00B7437F" w:rsidP="00B7437F">
      <w:pPr>
        <w:jc w:val="center"/>
        <w:rPr>
          <w:rtl/>
          <w:lang w:bidi="fa-IR"/>
        </w:rPr>
      </w:pPr>
    </w:p>
    <w:p w:rsidR="00540389" w:rsidRPr="00540389" w:rsidRDefault="00540389" w:rsidP="00540389">
      <w:pPr>
        <w:jc w:val="center"/>
        <w:rPr>
          <w:rFonts w:ascii="Tahoma" w:hAnsi="Tahoma" w:cs="B Titr"/>
          <w:sz w:val="72"/>
          <w:szCs w:val="76"/>
        </w:rPr>
      </w:pPr>
      <w:r w:rsidRPr="00540389">
        <w:rPr>
          <w:rFonts w:ascii="Tahoma" w:hAnsi="Tahoma" w:cs="B Titr"/>
          <w:sz w:val="72"/>
          <w:szCs w:val="76"/>
        </w:rPr>
        <w:t>Defining Control</w:t>
      </w:r>
      <w:r>
        <w:rPr>
          <w:rFonts w:ascii="Tahoma" w:hAnsi="Tahoma" w:cs="B Titr"/>
          <w:sz w:val="72"/>
          <w:szCs w:val="76"/>
        </w:rPr>
        <w:t xml:space="preserve"> </w:t>
      </w:r>
      <w:r w:rsidRPr="00540389">
        <w:rPr>
          <w:rFonts w:ascii="Tahoma" w:hAnsi="Tahoma" w:cs="B Titr"/>
          <w:sz w:val="72"/>
          <w:szCs w:val="76"/>
        </w:rPr>
        <w:t xml:space="preserve">Strategies for </w:t>
      </w:r>
      <w:proofErr w:type="spellStart"/>
      <w:r w:rsidRPr="00540389">
        <w:rPr>
          <w:rFonts w:ascii="Tahoma" w:hAnsi="Tahoma" w:cs="B Titr"/>
          <w:sz w:val="72"/>
          <w:szCs w:val="76"/>
        </w:rPr>
        <w:t>MicroGrids</w:t>
      </w:r>
      <w:proofErr w:type="spellEnd"/>
    </w:p>
    <w:p w:rsidR="00B7437F" w:rsidRPr="00540389" w:rsidRDefault="00540389" w:rsidP="00540389">
      <w:pPr>
        <w:jc w:val="center"/>
        <w:rPr>
          <w:rFonts w:cs="B Lotus"/>
          <w:sz w:val="52"/>
          <w:szCs w:val="56"/>
          <w:rtl/>
          <w:lang w:bidi="fa-IR"/>
        </w:rPr>
      </w:pPr>
      <w:r w:rsidRPr="00540389">
        <w:rPr>
          <w:rFonts w:ascii="Tahoma" w:hAnsi="Tahoma" w:cs="B Titr"/>
          <w:sz w:val="72"/>
          <w:szCs w:val="76"/>
        </w:rPr>
        <w:t>Islanded Operation</w:t>
      </w:r>
    </w:p>
    <w:p w:rsidR="00B7437F" w:rsidRPr="00600B5B" w:rsidRDefault="00B7437F" w:rsidP="00B7437F">
      <w:pPr>
        <w:jc w:val="center"/>
        <w:rPr>
          <w:rFonts w:cs="B Lotus"/>
          <w:sz w:val="44"/>
          <w:szCs w:val="44"/>
          <w:rtl/>
          <w:lang w:bidi="fa-IR"/>
        </w:rPr>
      </w:pPr>
      <w:r w:rsidRPr="00600B5B">
        <w:rPr>
          <w:rFonts w:cs="B Lotus" w:hint="cs"/>
          <w:sz w:val="44"/>
          <w:szCs w:val="44"/>
          <w:rtl/>
          <w:lang w:bidi="fa-IR"/>
        </w:rPr>
        <w:t>نام :..................</w:t>
      </w:r>
    </w:p>
    <w:p w:rsidR="00B7437F" w:rsidRPr="00600B5B" w:rsidRDefault="00B7437F" w:rsidP="00B7437F">
      <w:pPr>
        <w:jc w:val="center"/>
        <w:rPr>
          <w:rFonts w:cs="B Lotus"/>
          <w:sz w:val="44"/>
          <w:szCs w:val="44"/>
          <w:rtl/>
          <w:lang w:bidi="fa-IR"/>
        </w:rPr>
      </w:pPr>
    </w:p>
    <w:p w:rsidR="00B7437F" w:rsidRPr="00600B5B" w:rsidRDefault="00B7437F" w:rsidP="00B7437F">
      <w:pPr>
        <w:jc w:val="center"/>
        <w:rPr>
          <w:rFonts w:cs="B Lotus"/>
          <w:sz w:val="44"/>
          <w:szCs w:val="44"/>
          <w:rtl/>
          <w:lang w:bidi="fa-IR"/>
        </w:rPr>
      </w:pPr>
      <w:r w:rsidRPr="00600B5B">
        <w:rPr>
          <w:rFonts w:cs="B Lotus" w:hint="cs"/>
          <w:sz w:val="44"/>
          <w:szCs w:val="44"/>
          <w:rtl/>
          <w:lang w:bidi="fa-IR"/>
        </w:rPr>
        <w:t>استاد راهنما :........................</w:t>
      </w:r>
    </w:p>
    <w:p w:rsidR="00B7437F" w:rsidRPr="00600B5B" w:rsidRDefault="00B7437F" w:rsidP="00B7437F">
      <w:pPr>
        <w:jc w:val="center"/>
        <w:rPr>
          <w:sz w:val="44"/>
          <w:szCs w:val="44"/>
          <w:rtl/>
          <w:lang w:bidi="fa-IR"/>
        </w:rPr>
      </w:pPr>
    </w:p>
    <w:p w:rsidR="00B7437F" w:rsidRDefault="00B7437F" w:rsidP="00B7437F">
      <w:pPr>
        <w:jc w:val="right"/>
        <w:rPr>
          <w:rtl/>
          <w:lang w:bidi="fa-IR"/>
        </w:rPr>
      </w:pPr>
    </w:p>
    <w:p w:rsidR="00B7437F" w:rsidRDefault="00B7437F" w:rsidP="00B7437F">
      <w:pPr>
        <w:jc w:val="right"/>
        <w:rPr>
          <w:rtl/>
          <w:lang w:bidi="fa-IR"/>
        </w:rPr>
      </w:pPr>
    </w:p>
    <w:p w:rsidR="00B7437F" w:rsidRDefault="00B7437F" w:rsidP="00B7437F">
      <w:pPr>
        <w:jc w:val="right"/>
        <w:rPr>
          <w:rtl/>
          <w:lang w:bidi="fa-IR"/>
        </w:rPr>
      </w:pPr>
    </w:p>
    <w:p w:rsidR="00B7437F" w:rsidRDefault="00B7437F" w:rsidP="00B7437F">
      <w:pPr>
        <w:jc w:val="right"/>
        <w:rPr>
          <w:rtl/>
          <w:lang w:bidi="fa-IR"/>
        </w:rPr>
      </w:pPr>
    </w:p>
    <w:p w:rsidR="00B7437F" w:rsidRDefault="00B7437F" w:rsidP="00B7437F">
      <w:pPr>
        <w:jc w:val="right"/>
        <w:rPr>
          <w:rtl/>
          <w:lang w:bidi="fa-IR"/>
        </w:rPr>
      </w:pPr>
    </w:p>
    <w:p w:rsidR="00B7437F" w:rsidRDefault="00B7437F" w:rsidP="00B7437F">
      <w:pPr>
        <w:jc w:val="right"/>
        <w:rPr>
          <w:rtl/>
          <w:lang w:bidi="fa-IR"/>
        </w:rPr>
      </w:pPr>
    </w:p>
    <w:p w:rsidR="00B7437F" w:rsidRDefault="00B7437F" w:rsidP="00B7437F">
      <w:pPr>
        <w:jc w:val="right"/>
        <w:rPr>
          <w:rtl/>
          <w:lang w:bidi="fa-IR"/>
        </w:rPr>
      </w:pPr>
    </w:p>
    <w:p w:rsidR="00B7437F" w:rsidRDefault="00B7437F" w:rsidP="00B7437F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خرداد 92</w:t>
      </w:r>
    </w:p>
    <w:p w:rsidR="007B0443" w:rsidRDefault="007B0443" w:rsidP="00B7437F">
      <w:pPr>
        <w:jc w:val="right"/>
        <w:rPr>
          <w:rtl/>
          <w:lang w:bidi="fa-IR"/>
        </w:rPr>
      </w:pPr>
    </w:p>
    <w:p w:rsidR="007B0443" w:rsidRPr="00600B5B" w:rsidRDefault="007B0443" w:rsidP="007B0443">
      <w:pPr>
        <w:jc w:val="left"/>
        <w:rPr>
          <w:rtl/>
          <w:lang w:bidi="fa-IR"/>
        </w:rPr>
      </w:pPr>
    </w:p>
    <w:p w:rsidR="00540389" w:rsidRDefault="00540389" w:rsidP="00540389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lastRenderedPageBreak/>
        <w:t xml:space="preserve">مدل </w:t>
      </w:r>
      <w:r>
        <w:rPr>
          <w:sz w:val="30"/>
          <w:szCs w:val="42"/>
          <w:lang w:bidi="fa-IR"/>
        </w:rPr>
        <w:t>S</w:t>
      </w:r>
      <w:r w:rsidR="00780BC8">
        <w:rPr>
          <w:sz w:val="30"/>
          <w:szCs w:val="42"/>
          <w:lang w:bidi="fa-IR"/>
        </w:rPr>
        <w:t>OF</w:t>
      </w:r>
      <w:r>
        <w:rPr>
          <w:sz w:val="30"/>
          <w:szCs w:val="42"/>
          <w:lang w:bidi="fa-IR"/>
        </w:rPr>
        <w:t>C</w:t>
      </w:r>
      <w:r>
        <w:rPr>
          <w:rFonts w:hint="cs"/>
          <w:sz w:val="30"/>
          <w:szCs w:val="42"/>
          <w:rtl/>
          <w:lang w:bidi="fa-IR"/>
        </w:rPr>
        <w:t xml:space="preserve"> :</w:t>
      </w:r>
    </w:p>
    <w:p w:rsidR="00540389" w:rsidRDefault="00540389" w:rsidP="00540389">
      <w:pPr>
        <w:rPr>
          <w:rFonts w:hint="cs"/>
          <w:noProof/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drawing>
          <wp:inline distT="0" distB="0" distL="0" distR="0">
            <wp:extent cx="5827751" cy="3665552"/>
            <wp:effectExtent l="19050" t="0" r="154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117" cy="366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89" w:rsidRDefault="00540389" w:rsidP="00540389">
      <w:pPr>
        <w:rPr>
          <w:rFonts w:hint="cs"/>
          <w:noProof/>
          <w:sz w:val="30"/>
          <w:szCs w:val="42"/>
          <w:rtl/>
          <w:lang w:bidi="fa-IR"/>
        </w:rPr>
      </w:pPr>
      <w:r w:rsidRPr="00540389">
        <w:rPr>
          <w:rFonts w:hint="cs"/>
          <w:noProof/>
          <w:sz w:val="30"/>
          <w:szCs w:val="42"/>
          <w:rtl/>
          <w:lang w:bidi="fa-IR"/>
        </w:rPr>
        <w:drawing>
          <wp:inline distT="0" distB="0" distL="0" distR="0">
            <wp:extent cx="5795941" cy="423804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43" cy="424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89" w:rsidRDefault="00540389" w:rsidP="00540389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rtl/>
          <w:lang w:bidi="fa-IR"/>
        </w:rPr>
        <w:lastRenderedPageBreak/>
        <w:t xml:space="preserve">نمودارها مشخصه </w:t>
      </w:r>
      <w:r>
        <w:rPr>
          <w:noProof/>
          <w:sz w:val="30"/>
          <w:szCs w:val="42"/>
          <w:lang w:bidi="fa-IR"/>
        </w:rPr>
        <w:t>S</w:t>
      </w:r>
      <w:r w:rsidR="00780BC8">
        <w:rPr>
          <w:noProof/>
          <w:sz w:val="30"/>
          <w:szCs w:val="42"/>
          <w:lang w:bidi="fa-IR"/>
        </w:rPr>
        <w:t>OF</w:t>
      </w:r>
      <w:r>
        <w:rPr>
          <w:noProof/>
          <w:sz w:val="30"/>
          <w:szCs w:val="42"/>
          <w:lang w:bidi="fa-IR"/>
        </w:rPr>
        <w:t>C</w:t>
      </w:r>
      <w:r>
        <w:rPr>
          <w:rFonts w:hint="cs"/>
          <w:noProof/>
          <w:sz w:val="30"/>
          <w:szCs w:val="42"/>
          <w:rtl/>
          <w:lang w:bidi="fa-IR"/>
        </w:rPr>
        <w:t xml:space="preserve"> :</w:t>
      </w:r>
    </w:p>
    <w:p w:rsidR="00780BC8" w:rsidRDefault="00540389" w:rsidP="00540389">
      <w:pPr>
        <w:rPr>
          <w:sz w:val="30"/>
          <w:szCs w:val="42"/>
          <w:rtl/>
          <w:lang w:bidi="fa-IR"/>
        </w:rPr>
      </w:pPr>
      <w:r>
        <w:rPr>
          <w:noProof/>
          <w:sz w:val="30"/>
          <w:szCs w:val="42"/>
          <w:lang w:bidi="fa-IR"/>
        </w:rPr>
        <w:drawing>
          <wp:inline distT="0" distB="0" distL="0" distR="0">
            <wp:extent cx="5910433" cy="39199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05" cy="3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C8" w:rsidRDefault="00780BC8" w:rsidP="00780BC8">
      <w:pPr>
        <w:rPr>
          <w:sz w:val="30"/>
          <w:szCs w:val="42"/>
          <w:rtl/>
          <w:lang w:bidi="fa-IR"/>
        </w:rPr>
      </w:pPr>
    </w:p>
    <w:p w:rsidR="00780BC8" w:rsidRDefault="00780BC8" w:rsidP="00780BC8">
      <w:pPr>
        <w:rPr>
          <w:rtl/>
          <w:lang w:bidi="fa-IR"/>
        </w:rPr>
      </w:pPr>
    </w:p>
    <w:p w:rsidR="00780BC8" w:rsidRDefault="00780BC8" w:rsidP="00780BC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مدل </w:t>
      </w:r>
      <w:r>
        <w:rPr>
          <w:lang w:bidi="fa-IR"/>
        </w:rPr>
        <w:t>PV</w:t>
      </w:r>
      <w:r>
        <w:rPr>
          <w:rFonts w:hint="cs"/>
          <w:rtl/>
          <w:lang w:bidi="fa-IR"/>
        </w:rPr>
        <w:t xml:space="preserve"> :</w:t>
      </w:r>
    </w:p>
    <w:p w:rsidR="00780BC8" w:rsidRDefault="00780BC8" w:rsidP="00780BC8">
      <w:pPr>
        <w:rPr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5952380" cy="3562184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27" cy="356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C8" w:rsidRDefault="00780BC8" w:rsidP="00780BC8">
      <w:pPr>
        <w:rPr>
          <w:noProof/>
          <w:rtl/>
          <w:lang w:bidi="fa-IR"/>
        </w:rPr>
      </w:pPr>
    </w:p>
    <w:p w:rsidR="00780BC8" w:rsidRDefault="00780BC8" w:rsidP="00780BC8">
      <w:pPr>
        <w:rPr>
          <w:noProof/>
          <w:rtl/>
          <w:lang w:bidi="fa-IR"/>
        </w:rPr>
      </w:pPr>
    </w:p>
    <w:p w:rsidR="00780BC8" w:rsidRDefault="00780BC8" w:rsidP="00780BC8">
      <w:pPr>
        <w:rPr>
          <w:rFonts w:hint="cs"/>
          <w:noProof/>
          <w:rtl/>
          <w:lang w:bidi="fa-IR"/>
        </w:rPr>
      </w:pPr>
      <w:r>
        <w:rPr>
          <w:rFonts w:hint="cs"/>
          <w:noProof/>
          <w:rtl/>
          <w:lang w:bidi="fa-IR"/>
        </w:rPr>
        <w:t xml:space="preserve">شبیه سازی مدل </w:t>
      </w:r>
      <w:r>
        <w:rPr>
          <w:noProof/>
          <w:lang w:bidi="fa-IR"/>
        </w:rPr>
        <w:t>PV</w:t>
      </w:r>
      <w:r>
        <w:rPr>
          <w:rFonts w:hint="cs"/>
          <w:noProof/>
          <w:rtl/>
          <w:lang w:bidi="fa-IR"/>
        </w:rPr>
        <w:t xml:space="preserve"> :</w:t>
      </w:r>
    </w:p>
    <w:p w:rsidR="00780BC8" w:rsidRDefault="00780BC8" w:rsidP="00780BC8">
      <w:pPr>
        <w:rPr>
          <w:noProof/>
          <w:rtl/>
          <w:lang w:bidi="fa-IR"/>
        </w:rPr>
      </w:pPr>
    </w:p>
    <w:p w:rsidR="00780BC8" w:rsidRDefault="00780BC8" w:rsidP="00780BC8">
      <w:pPr>
        <w:rPr>
          <w:rtl/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>
            <wp:extent cx="5960939" cy="3840480"/>
            <wp:effectExtent l="19050" t="0" r="1711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13" cy="384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C8" w:rsidRDefault="00780BC8" w:rsidP="00780BC8">
      <w:pPr>
        <w:rPr>
          <w:rtl/>
          <w:lang w:bidi="fa-IR"/>
        </w:rPr>
      </w:pPr>
    </w:p>
    <w:p w:rsidR="00780BC8" w:rsidRDefault="00780BC8" w:rsidP="00780BC8">
      <w:pPr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5952380" cy="4389120"/>
            <wp:effectExtent l="19050" t="0" r="0" b="0"/>
            <wp:docPr id="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61" cy="438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C8" w:rsidRDefault="00780BC8" w:rsidP="00780BC8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مدل </w:t>
      </w:r>
      <w:r>
        <w:rPr>
          <w:lang w:bidi="fa-IR"/>
        </w:rPr>
        <w:t>Full Cell</w:t>
      </w:r>
      <w:r>
        <w:rPr>
          <w:rFonts w:hint="cs"/>
          <w:rtl/>
          <w:lang w:bidi="fa-IR"/>
        </w:rPr>
        <w:t xml:space="preserve"> :</w:t>
      </w:r>
    </w:p>
    <w:p w:rsidR="00780BC8" w:rsidRPr="00873B6B" w:rsidRDefault="00780BC8" w:rsidP="00780BC8">
      <w:pPr>
        <w:rPr>
          <w:rFonts w:hint="cs"/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>
            <wp:extent cx="5916389" cy="4794636"/>
            <wp:effectExtent l="19050" t="0" r="816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60" cy="479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89" w:rsidRDefault="00540389" w:rsidP="00780BC8">
      <w:pPr>
        <w:rPr>
          <w:rFonts w:hint="cs"/>
          <w:sz w:val="30"/>
          <w:szCs w:val="42"/>
          <w:rtl/>
          <w:lang w:bidi="fa-IR"/>
        </w:rPr>
      </w:pPr>
    </w:p>
    <w:p w:rsidR="00780BC8" w:rsidRDefault="00780BC8" w:rsidP="00780BC8">
      <w:pPr>
        <w:rPr>
          <w:rFonts w:hint="cs"/>
          <w:sz w:val="30"/>
          <w:szCs w:val="42"/>
          <w:rtl/>
          <w:lang w:bidi="fa-IR"/>
        </w:rPr>
      </w:pPr>
    </w:p>
    <w:p w:rsidR="00780BC8" w:rsidRDefault="00780BC8" w:rsidP="00780BC8">
      <w:pPr>
        <w:rPr>
          <w:rFonts w:hint="cs"/>
          <w:sz w:val="30"/>
          <w:szCs w:val="42"/>
          <w:rtl/>
          <w:lang w:bidi="fa-IR"/>
        </w:rPr>
      </w:pPr>
    </w:p>
    <w:p w:rsidR="00780BC8" w:rsidRDefault="00780BC8" w:rsidP="00780BC8">
      <w:pPr>
        <w:rPr>
          <w:rFonts w:hint="cs"/>
          <w:sz w:val="30"/>
          <w:szCs w:val="42"/>
          <w:rtl/>
          <w:lang w:bidi="fa-IR"/>
        </w:rPr>
      </w:pPr>
    </w:p>
    <w:p w:rsidR="00780BC8" w:rsidRDefault="00780BC8" w:rsidP="00780BC8">
      <w:pPr>
        <w:rPr>
          <w:rFonts w:hint="cs"/>
          <w:sz w:val="30"/>
          <w:szCs w:val="42"/>
          <w:rtl/>
          <w:lang w:bidi="fa-IR"/>
        </w:rPr>
      </w:pPr>
    </w:p>
    <w:p w:rsidR="00780BC8" w:rsidRDefault="00780BC8" w:rsidP="00780BC8">
      <w:pPr>
        <w:rPr>
          <w:rFonts w:hint="cs"/>
          <w:sz w:val="30"/>
          <w:szCs w:val="42"/>
          <w:rtl/>
          <w:lang w:bidi="fa-IR"/>
        </w:rPr>
      </w:pPr>
    </w:p>
    <w:p w:rsidR="00780BC8" w:rsidRDefault="00780BC8" w:rsidP="00780BC8">
      <w:pPr>
        <w:rPr>
          <w:rFonts w:hint="cs"/>
          <w:sz w:val="30"/>
          <w:szCs w:val="42"/>
          <w:rtl/>
          <w:lang w:bidi="fa-IR"/>
        </w:rPr>
      </w:pPr>
    </w:p>
    <w:p w:rsidR="00780BC8" w:rsidRDefault="00780BC8" w:rsidP="00780BC8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lastRenderedPageBreak/>
        <w:t>شکل کلی شبیه سازی :</w:t>
      </w:r>
    </w:p>
    <w:p w:rsidR="00497F0F" w:rsidRDefault="00780BC8" w:rsidP="00780BC8">
      <w:pPr>
        <w:rPr>
          <w:sz w:val="30"/>
          <w:szCs w:val="42"/>
          <w:rtl/>
          <w:lang w:bidi="fa-IR"/>
        </w:rPr>
      </w:pPr>
      <w:r>
        <w:rPr>
          <w:noProof/>
          <w:sz w:val="30"/>
          <w:szCs w:val="42"/>
          <w:rtl/>
          <w:lang w:bidi="fa-IR"/>
        </w:rPr>
        <w:drawing>
          <wp:inline distT="0" distB="0" distL="0" distR="0">
            <wp:extent cx="6015990" cy="5594105"/>
            <wp:effectExtent l="19050" t="0" r="3810" b="0"/>
            <wp:docPr id="13" name="Picture 13" descr="C:\Users\Jamshid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mshid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04" cy="559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0F" w:rsidRPr="00497F0F" w:rsidRDefault="00497F0F" w:rsidP="00497F0F">
      <w:pPr>
        <w:rPr>
          <w:sz w:val="30"/>
          <w:szCs w:val="42"/>
          <w:rtl/>
          <w:lang w:bidi="fa-IR"/>
        </w:rPr>
      </w:pPr>
    </w:p>
    <w:p w:rsidR="00497F0F" w:rsidRDefault="00497F0F" w:rsidP="00497F0F">
      <w:pPr>
        <w:rPr>
          <w:sz w:val="30"/>
          <w:szCs w:val="42"/>
          <w:rtl/>
          <w:lang w:bidi="fa-IR"/>
        </w:rPr>
      </w:pPr>
    </w:p>
    <w:p w:rsidR="00780BC8" w:rsidRDefault="00497F0F" w:rsidP="00497F0F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>نتایج شبیه سازی سیستم درحالت وصل به شبکه و قبل از جزیره ای شدن :</w:t>
      </w:r>
    </w:p>
    <w:p w:rsidR="00497F0F" w:rsidRDefault="0043189D" w:rsidP="00497F0F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ولتاژخروجی فیلتر </w:t>
      </w:r>
      <w:r>
        <w:rPr>
          <w:sz w:val="30"/>
          <w:szCs w:val="42"/>
          <w:lang w:bidi="fa-IR"/>
        </w:rPr>
        <w:t>SOFC</w:t>
      </w:r>
      <w:r>
        <w:rPr>
          <w:rFonts w:hint="cs"/>
          <w:sz w:val="30"/>
          <w:szCs w:val="42"/>
          <w:rtl/>
          <w:lang w:bidi="fa-IR"/>
        </w:rPr>
        <w:t xml:space="preserve"> :</w:t>
      </w:r>
    </w:p>
    <w:p w:rsidR="00057B6E" w:rsidRDefault="0043189D" w:rsidP="00497F0F">
      <w:pPr>
        <w:rPr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5668195" cy="4230094"/>
            <wp:effectExtent l="19050" t="0" r="87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51" cy="423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9D" w:rsidRDefault="0043189D" w:rsidP="00057B6E">
      <w:pPr>
        <w:rPr>
          <w:rFonts w:hint="cs"/>
          <w:sz w:val="30"/>
          <w:szCs w:val="42"/>
          <w:rtl/>
          <w:lang w:bidi="fa-IR"/>
        </w:rPr>
      </w:pPr>
    </w:p>
    <w:p w:rsidR="00057B6E" w:rsidRDefault="00057B6E" w:rsidP="00057B6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ولتاژ </w:t>
      </w:r>
      <w:r>
        <w:rPr>
          <w:sz w:val="30"/>
          <w:szCs w:val="42"/>
          <w:lang w:bidi="fa-IR"/>
        </w:rPr>
        <w:t>RMS</w:t>
      </w:r>
      <w:r>
        <w:rPr>
          <w:rFonts w:hint="cs"/>
          <w:sz w:val="30"/>
          <w:szCs w:val="42"/>
          <w:rtl/>
          <w:lang w:bidi="fa-IR"/>
        </w:rPr>
        <w:t xml:space="preserve"> خروجی :</w:t>
      </w:r>
    </w:p>
    <w:p w:rsidR="00057B6E" w:rsidRDefault="00057B6E" w:rsidP="00057B6E">
      <w:pPr>
        <w:rPr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5864916" cy="4659464"/>
            <wp:effectExtent l="19050" t="0" r="2484" b="0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08" cy="466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6E" w:rsidRDefault="00057B6E" w:rsidP="00057B6E">
      <w:pPr>
        <w:rPr>
          <w:sz w:val="30"/>
          <w:szCs w:val="42"/>
          <w:rtl/>
          <w:lang w:bidi="fa-IR"/>
        </w:rPr>
      </w:pPr>
    </w:p>
    <w:p w:rsidR="00057B6E" w:rsidRDefault="00057B6E" w:rsidP="00057B6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توان اکتیو و راکتیو خروجی </w:t>
      </w:r>
      <w:r>
        <w:rPr>
          <w:sz w:val="30"/>
          <w:szCs w:val="42"/>
          <w:lang w:bidi="fa-IR"/>
        </w:rPr>
        <w:t>SOFC</w:t>
      </w:r>
      <w:r>
        <w:rPr>
          <w:rFonts w:hint="cs"/>
          <w:sz w:val="30"/>
          <w:szCs w:val="42"/>
          <w:rtl/>
          <w:lang w:bidi="fa-IR"/>
        </w:rPr>
        <w:t xml:space="preserve"> :</w:t>
      </w:r>
    </w:p>
    <w:p w:rsidR="00057B6E" w:rsidRDefault="00057B6E" w:rsidP="00057B6E">
      <w:pPr>
        <w:rPr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6190919" cy="5064981"/>
            <wp:effectExtent l="19050" t="0" r="331" b="0"/>
            <wp:docPr id="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81" cy="506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6E" w:rsidRPr="00057B6E" w:rsidRDefault="00057B6E" w:rsidP="00057B6E">
      <w:pPr>
        <w:rPr>
          <w:sz w:val="30"/>
          <w:szCs w:val="42"/>
          <w:rtl/>
          <w:lang w:bidi="fa-IR"/>
        </w:rPr>
      </w:pPr>
    </w:p>
    <w:p w:rsidR="00057B6E" w:rsidRDefault="00057B6E" w:rsidP="00057B6E">
      <w:pPr>
        <w:rPr>
          <w:sz w:val="30"/>
          <w:szCs w:val="42"/>
          <w:rtl/>
          <w:lang w:bidi="fa-IR"/>
        </w:rPr>
      </w:pPr>
    </w:p>
    <w:p w:rsidR="00057B6E" w:rsidRDefault="00057B6E" w:rsidP="00057B6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ولتاژ خروجی </w:t>
      </w:r>
      <w:r>
        <w:rPr>
          <w:sz w:val="30"/>
          <w:szCs w:val="42"/>
          <w:lang w:bidi="fa-IR"/>
        </w:rPr>
        <w:t>PV</w:t>
      </w:r>
      <w:r>
        <w:rPr>
          <w:rFonts w:hint="cs"/>
          <w:sz w:val="30"/>
          <w:szCs w:val="42"/>
          <w:rtl/>
          <w:lang w:bidi="fa-IR"/>
        </w:rPr>
        <w:t xml:space="preserve"> :</w:t>
      </w:r>
    </w:p>
    <w:p w:rsidR="00057B6E" w:rsidRDefault="00057B6E" w:rsidP="00057B6E">
      <w:pPr>
        <w:rPr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5999840" cy="5192202"/>
            <wp:effectExtent l="19050" t="0" r="9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17" cy="51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6E" w:rsidRPr="00057B6E" w:rsidRDefault="00057B6E" w:rsidP="00057B6E">
      <w:pPr>
        <w:rPr>
          <w:sz w:val="30"/>
          <w:szCs w:val="42"/>
          <w:rtl/>
          <w:lang w:bidi="fa-IR"/>
        </w:rPr>
      </w:pPr>
    </w:p>
    <w:p w:rsidR="00057B6E" w:rsidRDefault="00057B6E" w:rsidP="00057B6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ولتاژ </w:t>
      </w:r>
      <w:r>
        <w:rPr>
          <w:sz w:val="30"/>
          <w:szCs w:val="42"/>
          <w:lang w:bidi="fa-IR"/>
        </w:rPr>
        <w:t xml:space="preserve">RMS </w:t>
      </w:r>
      <w:r>
        <w:rPr>
          <w:rFonts w:hint="cs"/>
          <w:sz w:val="30"/>
          <w:szCs w:val="42"/>
          <w:rtl/>
          <w:lang w:bidi="fa-IR"/>
        </w:rPr>
        <w:t xml:space="preserve"> پریونیت شده :</w:t>
      </w:r>
    </w:p>
    <w:p w:rsidR="00057B6E" w:rsidRDefault="00057B6E" w:rsidP="00057B6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6084457" cy="4118776"/>
            <wp:effectExtent l="19050" t="0" r="0" b="0"/>
            <wp:docPr id="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39" cy="411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6E" w:rsidRDefault="00057B6E" w:rsidP="00057B6E">
      <w:pPr>
        <w:rPr>
          <w:sz w:val="30"/>
          <w:szCs w:val="42"/>
          <w:rtl/>
          <w:lang w:bidi="fa-IR"/>
        </w:rPr>
      </w:pPr>
    </w:p>
    <w:p w:rsidR="00057B6E" w:rsidRDefault="00057B6E" w:rsidP="00057B6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توان اکتیو و راکتیو </w:t>
      </w:r>
      <w:r>
        <w:rPr>
          <w:sz w:val="30"/>
          <w:szCs w:val="42"/>
          <w:lang w:bidi="fa-IR"/>
        </w:rPr>
        <w:t>PV</w:t>
      </w:r>
      <w:r>
        <w:rPr>
          <w:rFonts w:hint="cs"/>
          <w:sz w:val="30"/>
          <w:szCs w:val="42"/>
          <w:rtl/>
          <w:lang w:bidi="fa-IR"/>
        </w:rPr>
        <w:t xml:space="preserve"> :</w:t>
      </w:r>
    </w:p>
    <w:p w:rsidR="00057B6E" w:rsidRDefault="00057B6E" w:rsidP="00057B6E">
      <w:pPr>
        <w:rPr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5882154" cy="4245997"/>
            <wp:effectExtent l="19050" t="0" r="4296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24" cy="424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6E" w:rsidRPr="00057B6E" w:rsidRDefault="00057B6E" w:rsidP="00057B6E">
      <w:pPr>
        <w:rPr>
          <w:sz w:val="30"/>
          <w:szCs w:val="42"/>
          <w:rtl/>
          <w:lang w:bidi="fa-IR"/>
        </w:rPr>
      </w:pPr>
    </w:p>
    <w:p w:rsidR="00057B6E" w:rsidRPr="00057B6E" w:rsidRDefault="00057B6E" w:rsidP="00057B6E">
      <w:pPr>
        <w:rPr>
          <w:sz w:val="30"/>
          <w:szCs w:val="42"/>
          <w:rtl/>
          <w:lang w:bidi="fa-IR"/>
        </w:rPr>
      </w:pPr>
    </w:p>
    <w:p w:rsidR="00057B6E" w:rsidRDefault="00057B6E" w:rsidP="00057B6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توان اکتیو و راکتیو خروجی </w:t>
      </w:r>
      <w:r>
        <w:rPr>
          <w:sz w:val="30"/>
          <w:szCs w:val="42"/>
          <w:lang w:bidi="fa-IR"/>
        </w:rPr>
        <w:t>VSI</w:t>
      </w:r>
      <w:r>
        <w:rPr>
          <w:rFonts w:hint="cs"/>
          <w:sz w:val="30"/>
          <w:szCs w:val="42"/>
          <w:rtl/>
          <w:lang w:bidi="fa-IR"/>
        </w:rPr>
        <w:t xml:space="preserve"> :</w:t>
      </w:r>
    </w:p>
    <w:p w:rsidR="00057B6E" w:rsidRPr="00057B6E" w:rsidRDefault="00057B6E" w:rsidP="00057B6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6235649" cy="4182386"/>
            <wp:effectExtent l="19050" t="0" r="0" b="0"/>
            <wp:docPr id="1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40" cy="418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6E" w:rsidRPr="00057B6E" w:rsidRDefault="00057B6E" w:rsidP="00057B6E">
      <w:pPr>
        <w:rPr>
          <w:sz w:val="30"/>
          <w:szCs w:val="42"/>
          <w:rtl/>
          <w:lang w:bidi="fa-IR"/>
        </w:rPr>
      </w:pPr>
    </w:p>
    <w:p w:rsidR="00057B6E" w:rsidRPr="00057B6E" w:rsidRDefault="00057B6E" w:rsidP="00057B6E">
      <w:pPr>
        <w:rPr>
          <w:sz w:val="30"/>
          <w:szCs w:val="42"/>
          <w:rtl/>
          <w:lang w:bidi="fa-IR"/>
        </w:rPr>
      </w:pPr>
    </w:p>
    <w:p w:rsidR="00057B6E" w:rsidRPr="00057B6E" w:rsidRDefault="00057B6E" w:rsidP="00057B6E">
      <w:pPr>
        <w:rPr>
          <w:sz w:val="30"/>
          <w:szCs w:val="42"/>
          <w:rtl/>
          <w:lang w:bidi="fa-IR"/>
        </w:rPr>
      </w:pPr>
    </w:p>
    <w:p w:rsidR="00057B6E" w:rsidRDefault="00057B6E" w:rsidP="00057B6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فرکانس شبکه و </w:t>
      </w:r>
      <w:r w:rsidR="00F15AAE">
        <w:rPr>
          <w:rFonts w:hint="cs"/>
          <w:sz w:val="30"/>
          <w:szCs w:val="42"/>
          <w:rtl/>
          <w:lang w:bidi="fa-IR"/>
        </w:rPr>
        <w:t xml:space="preserve">اندازه </w:t>
      </w:r>
      <w:r w:rsidR="00F15AAE">
        <w:rPr>
          <w:sz w:val="30"/>
          <w:szCs w:val="42"/>
          <w:lang w:bidi="fa-IR"/>
        </w:rPr>
        <w:t>RMS</w:t>
      </w:r>
      <w:r w:rsidR="00F15AAE">
        <w:rPr>
          <w:rFonts w:hint="cs"/>
          <w:sz w:val="30"/>
          <w:szCs w:val="42"/>
          <w:rtl/>
          <w:lang w:bidi="fa-IR"/>
        </w:rPr>
        <w:t xml:space="preserve"> ولتاژ :</w:t>
      </w:r>
    </w:p>
    <w:p w:rsidR="00F15AAE" w:rsidRPr="00057B6E" w:rsidRDefault="00F15AAE" w:rsidP="00057B6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5968890" cy="6056317"/>
            <wp:effectExtent l="19050" t="0" r="0" b="0"/>
            <wp:docPr id="1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65" cy="605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6E" w:rsidRDefault="00057B6E" w:rsidP="00057B6E">
      <w:pPr>
        <w:rPr>
          <w:sz w:val="30"/>
          <w:szCs w:val="42"/>
          <w:rtl/>
          <w:lang w:bidi="fa-IR"/>
        </w:rPr>
      </w:pPr>
    </w:p>
    <w:p w:rsidR="00057B6E" w:rsidRDefault="00057B6E" w:rsidP="00057B6E">
      <w:pPr>
        <w:rPr>
          <w:rFonts w:hint="cs"/>
          <w:sz w:val="30"/>
          <w:szCs w:val="42"/>
          <w:rtl/>
          <w:lang w:bidi="fa-IR"/>
        </w:rPr>
      </w:pPr>
    </w:p>
    <w:p w:rsidR="00F15AAE" w:rsidRDefault="00F15AAE" w:rsidP="00057B6E">
      <w:pPr>
        <w:rPr>
          <w:rFonts w:hint="cs"/>
          <w:sz w:val="30"/>
          <w:szCs w:val="42"/>
          <w:rtl/>
          <w:lang w:bidi="fa-IR"/>
        </w:rPr>
      </w:pPr>
    </w:p>
    <w:p w:rsidR="00F15AAE" w:rsidRDefault="00F15AAE" w:rsidP="00057B6E">
      <w:pPr>
        <w:rPr>
          <w:rFonts w:hint="cs"/>
          <w:sz w:val="30"/>
          <w:szCs w:val="42"/>
          <w:rtl/>
          <w:lang w:bidi="fa-IR"/>
        </w:rPr>
      </w:pPr>
    </w:p>
    <w:p w:rsidR="00F15AAE" w:rsidRDefault="00F15AAE" w:rsidP="00057B6E">
      <w:pPr>
        <w:rPr>
          <w:rFonts w:hint="cs"/>
          <w:sz w:val="30"/>
          <w:szCs w:val="42"/>
          <w:rtl/>
          <w:lang w:bidi="fa-IR"/>
        </w:rPr>
      </w:pPr>
    </w:p>
    <w:p w:rsidR="00F15AAE" w:rsidRDefault="00F15AAE" w:rsidP="00F15AA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lastRenderedPageBreak/>
        <w:t xml:space="preserve">شبیه سازی استراتژی </w:t>
      </w:r>
      <w:r>
        <w:rPr>
          <w:sz w:val="30"/>
          <w:szCs w:val="42"/>
          <w:lang w:bidi="fa-IR"/>
        </w:rPr>
        <w:t>SMO</w:t>
      </w:r>
      <w:r>
        <w:rPr>
          <w:rFonts w:hint="cs"/>
          <w:sz w:val="30"/>
          <w:szCs w:val="42"/>
          <w:rtl/>
          <w:lang w:bidi="fa-IR"/>
        </w:rPr>
        <w:t xml:space="preserve"> در حالت جزیره ای شدن:</w:t>
      </w:r>
    </w:p>
    <w:p w:rsidR="00F15AAE" w:rsidRDefault="00DD0EAB" w:rsidP="00F15AA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>سیستم در ثانیه 0.2 خطا رخ میدهد و در ثانیه 0.3 خطا رفع میشود و سیستم به حالت جزیره ای درمی آید:</w:t>
      </w:r>
    </w:p>
    <w:p w:rsidR="00DD0EAB" w:rsidRDefault="00DD0EAB" w:rsidP="00F15AAE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فرکانس و ولتاژ </w:t>
      </w:r>
      <w:r>
        <w:rPr>
          <w:sz w:val="30"/>
          <w:szCs w:val="42"/>
          <w:lang w:bidi="fa-IR"/>
        </w:rPr>
        <w:t>RMS</w:t>
      </w:r>
      <w:r>
        <w:rPr>
          <w:rFonts w:hint="cs"/>
          <w:sz w:val="30"/>
          <w:szCs w:val="42"/>
          <w:rtl/>
          <w:lang w:bidi="fa-IR"/>
        </w:rPr>
        <w:t xml:space="preserve"> :</w:t>
      </w:r>
    </w:p>
    <w:p w:rsidR="00DD0EAB" w:rsidRDefault="00DD0EAB" w:rsidP="00F15AAE">
      <w:pPr>
        <w:rPr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drawing>
          <wp:inline distT="0" distB="0" distL="0" distR="0">
            <wp:extent cx="5768865" cy="5168348"/>
            <wp:effectExtent l="19050" t="0" r="32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90" cy="517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EAB" w:rsidRDefault="00DD0EAB" w:rsidP="00DD0EAB">
      <w:pPr>
        <w:rPr>
          <w:sz w:val="30"/>
          <w:szCs w:val="42"/>
          <w:rtl/>
          <w:lang w:bidi="fa-IR"/>
        </w:rPr>
      </w:pPr>
    </w:p>
    <w:p w:rsidR="00DD0EAB" w:rsidRDefault="00DD0EAB" w:rsidP="00DD0EAB">
      <w:pPr>
        <w:rPr>
          <w:rFonts w:hint="cs"/>
          <w:sz w:val="30"/>
          <w:szCs w:val="42"/>
          <w:rtl/>
          <w:lang w:bidi="fa-IR"/>
        </w:rPr>
      </w:pPr>
    </w:p>
    <w:p w:rsidR="00DD0EAB" w:rsidRDefault="00DD0EAB" w:rsidP="00DD0EAB">
      <w:pPr>
        <w:rPr>
          <w:rFonts w:hint="cs"/>
          <w:sz w:val="30"/>
          <w:szCs w:val="42"/>
          <w:rtl/>
          <w:lang w:bidi="fa-IR"/>
        </w:rPr>
      </w:pPr>
    </w:p>
    <w:p w:rsidR="00DD0EAB" w:rsidRDefault="00DD0EAB" w:rsidP="00DD0EAB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lastRenderedPageBreak/>
        <w:t xml:space="preserve">توان اکتیو </w:t>
      </w:r>
      <w:r>
        <w:rPr>
          <w:sz w:val="30"/>
          <w:szCs w:val="42"/>
          <w:lang w:bidi="fa-IR"/>
        </w:rPr>
        <w:t>SOFC</w:t>
      </w:r>
      <w:r>
        <w:rPr>
          <w:rFonts w:hint="cs"/>
          <w:sz w:val="30"/>
          <w:szCs w:val="42"/>
          <w:rtl/>
          <w:lang w:bidi="fa-IR"/>
        </w:rPr>
        <w:t xml:space="preserve"> :</w:t>
      </w:r>
    </w:p>
    <w:p w:rsidR="00DD0EAB" w:rsidRDefault="00DD0EAB" w:rsidP="00DD0EAB">
      <w:pPr>
        <w:rPr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drawing>
          <wp:inline distT="0" distB="0" distL="0" distR="0">
            <wp:extent cx="5761549" cy="4778734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08" cy="477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EAB" w:rsidRPr="00DD0EAB" w:rsidRDefault="00DD0EAB" w:rsidP="00DD0EAB">
      <w:pPr>
        <w:rPr>
          <w:sz w:val="30"/>
          <w:szCs w:val="42"/>
          <w:rtl/>
          <w:lang w:bidi="fa-IR"/>
        </w:rPr>
      </w:pPr>
    </w:p>
    <w:p w:rsidR="00DD0EAB" w:rsidRDefault="00DD0EAB" w:rsidP="00DD0EAB">
      <w:pPr>
        <w:rPr>
          <w:sz w:val="30"/>
          <w:szCs w:val="42"/>
          <w:rtl/>
          <w:lang w:bidi="fa-IR"/>
        </w:rPr>
      </w:pPr>
    </w:p>
    <w:p w:rsidR="00DD0EAB" w:rsidRDefault="00DD0EAB" w:rsidP="00DD0EAB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ولتاژ </w:t>
      </w:r>
      <w:r w:rsidR="00D16D54">
        <w:rPr>
          <w:sz w:val="30"/>
          <w:szCs w:val="42"/>
          <w:lang w:bidi="fa-IR"/>
        </w:rPr>
        <w:t>SOFC</w:t>
      </w:r>
      <w:r w:rsidR="00D16D54">
        <w:rPr>
          <w:rFonts w:hint="cs"/>
          <w:sz w:val="30"/>
          <w:szCs w:val="42"/>
          <w:rtl/>
          <w:lang w:bidi="fa-IR"/>
        </w:rPr>
        <w:t xml:space="preserve"> :</w:t>
      </w:r>
    </w:p>
    <w:p w:rsidR="00D16D54" w:rsidRDefault="00D16D54" w:rsidP="00DD0EAB">
      <w:pPr>
        <w:rPr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5857572" cy="4830642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940" cy="483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54" w:rsidRPr="00D16D54" w:rsidRDefault="00D16D54" w:rsidP="00D16D54">
      <w:pPr>
        <w:rPr>
          <w:sz w:val="30"/>
          <w:szCs w:val="42"/>
          <w:rtl/>
          <w:lang w:bidi="fa-IR"/>
        </w:rPr>
      </w:pPr>
    </w:p>
    <w:p w:rsidR="00D16D54" w:rsidRDefault="00D16D54" w:rsidP="00D16D54">
      <w:pPr>
        <w:rPr>
          <w:sz w:val="30"/>
          <w:szCs w:val="42"/>
          <w:rtl/>
          <w:lang w:bidi="fa-IR"/>
        </w:rPr>
      </w:pPr>
    </w:p>
    <w:p w:rsidR="00D16D54" w:rsidRDefault="00D16D54" w:rsidP="00D16D54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توان اکتیو و راکتیو سمت </w:t>
      </w:r>
      <w:proofErr w:type="spellStart"/>
      <w:r>
        <w:rPr>
          <w:sz w:val="30"/>
          <w:szCs w:val="42"/>
          <w:lang w:bidi="fa-IR"/>
        </w:rPr>
        <w:t>pv</w:t>
      </w:r>
      <w:proofErr w:type="spellEnd"/>
      <w:r>
        <w:rPr>
          <w:rFonts w:hint="cs"/>
          <w:sz w:val="30"/>
          <w:szCs w:val="42"/>
          <w:rtl/>
          <w:lang w:bidi="fa-IR"/>
        </w:rPr>
        <w:t xml:space="preserve"> :</w:t>
      </w:r>
    </w:p>
    <w:p w:rsidR="002A54FD" w:rsidRDefault="00D16D54" w:rsidP="00D16D54">
      <w:pPr>
        <w:rPr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5809256" cy="3832529"/>
            <wp:effectExtent l="19050" t="0" r="994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21" cy="383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4FD" w:rsidRPr="002A54FD" w:rsidRDefault="002A54FD" w:rsidP="002A54FD">
      <w:pPr>
        <w:rPr>
          <w:sz w:val="30"/>
          <w:szCs w:val="42"/>
          <w:rtl/>
          <w:lang w:bidi="fa-IR"/>
        </w:rPr>
      </w:pPr>
    </w:p>
    <w:p w:rsidR="002A54FD" w:rsidRDefault="002A54FD" w:rsidP="002A54FD">
      <w:pPr>
        <w:rPr>
          <w:sz w:val="30"/>
          <w:szCs w:val="42"/>
          <w:rtl/>
          <w:lang w:bidi="fa-IR"/>
        </w:rPr>
      </w:pPr>
    </w:p>
    <w:p w:rsidR="00D16D54" w:rsidRDefault="002A54FD" w:rsidP="002A54FD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در حالت </w:t>
      </w:r>
      <w:r>
        <w:rPr>
          <w:sz w:val="30"/>
          <w:szCs w:val="42"/>
          <w:lang w:bidi="fa-IR"/>
        </w:rPr>
        <w:t>MMO</w:t>
      </w:r>
      <w:r>
        <w:rPr>
          <w:rFonts w:hint="cs"/>
          <w:sz w:val="30"/>
          <w:szCs w:val="42"/>
          <w:rtl/>
          <w:lang w:bidi="fa-IR"/>
        </w:rPr>
        <w:t>:</w:t>
      </w:r>
    </w:p>
    <w:p w:rsidR="002A54FD" w:rsidRDefault="002A54FD" w:rsidP="002A54FD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فرکانس و </w:t>
      </w:r>
      <w:r>
        <w:rPr>
          <w:sz w:val="30"/>
          <w:szCs w:val="42"/>
          <w:lang w:bidi="fa-IR"/>
        </w:rPr>
        <w:t>RMS</w:t>
      </w:r>
      <w:r>
        <w:rPr>
          <w:rFonts w:hint="cs"/>
          <w:sz w:val="30"/>
          <w:szCs w:val="42"/>
          <w:rtl/>
          <w:lang w:bidi="fa-IR"/>
        </w:rPr>
        <w:t xml:space="preserve"> ولتاژ :</w:t>
      </w:r>
    </w:p>
    <w:p w:rsidR="002A54FD" w:rsidRDefault="002A54FD" w:rsidP="002A54FD">
      <w:pPr>
        <w:rPr>
          <w:rFonts w:hint="cs"/>
          <w:sz w:val="30"/>
          <w:szCs w:val="42"/>
          <w:rtl/>
          <w:lang w:bidi="fa-IR"/>
        </w:rPr>
      </w:pPr>
    </w:p>
    <w:p w:rsidR="002A54FD" w:rsidRDefault="00D42237" w:rsidP="002A54FD">
      <w:pPr>
        <w:rPr>
          <w:sz w:val="30"/>
          <w:szCs w:val="42"/>
          <w:rtl/>
          <w:lang w:bidi="fa-IR"/>
        </w:rPr>
      </w:pPr>
      <w:r>
        <w:rPr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5274310" cy="2965930"/>
            <wp:effectExtent l="1905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4FD" w:rsidRPr="002A54FD" w:rsidRDefault="002A54FD" w:rsidP="002A54FD">
      <w:pPr>
        <w:rPr>
          <w:sz w:val="30"/>
          <w:szCs w:val="42"/>
          <w:rtl/>
          <w:lang w:bidi="fa-IR"/>
        </w:rPr>
      </w:pPr>
    </w:p>
    <w:p w:rsidR="002A54FD" w:rsidRPr="002A54FD" w:rsidRDefault="002A54FD" w:rsidP="002A54FD">
      <w:pPr>
        <w:rPr>
          <w:sz w:val="30"/>
          <w:szCs w:val="42"/>
          <w:rtl/>
          <w:lang w:bidi="fa-IR"/>
        </w:rPr>
      </w:pPr>
    </w:p>
    <w:p w:rsidR="002A54FD" w:rsidRDefault="002A54FD" w:rsidP="002A54FD">
      <w:pPr>
        <w:rPr>
          <w:sz w:val="30"/>
          <w:szCs w:val="42"/>
          <w:rtl/>
          <w:lang w:bidi="fa-IR"/>
        </w:rPr>
      </w:pPr>
    </w:p>
    <w:p w:rsidR="002A54FD" w:rsidRDefault="002A54FD" w:rsidP="002A54FD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توان اکتیو و راکتیو </w:t>
      </w:r>
      <w:r>
        <w:rPr>
          <w:sz w:val="30"/>
          <w:szCs w:val="42"/>
          <w:lang w:bidi="fa-IR"/>
        </w:rPr>
        <w:t xml:space="preserve">SOFC </w:t>
      </w:r>
      <w:r>
        <w:rPr>
          <w:rFonts w:hint="cs"/>
          <w:sz w:val="30"/>
          <w:szCs w:val="42"/>
          <w:rtl/>
          <w:lang w:bidi="fa-IR"/>
        </w:rPr>
        <w:t xml:space="preserve"> :</w:t>
      </w:r>
    </w:p>
    <w:p w:rsidR="00D42237" w:rsidRDefault="00D42237" w:rsidP="002A54FD">
      <w:pPr>
        <w:rPr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6079601" cy="4238046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94" cy="423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37" w:rsidRPr="00D42237" w:rsidRDefault="00D42237" w:rsidP="00D42237">
      <w:pPr>
        <w:rPr>
          <w:sz w:val="30"/>
          <w:szCs w:val="42"/>
          <w:rtl/>
          <w:lang w:bidi="fa-IR"/>
        </w:rPr>
      </w:pPr>
    </w:p>
    <w:p w:rsidR="00D42237" w:rsidRDefault="00D42237" w:rsidP="00D42237">
      <w:pPr>
        <w:rPr>
          <w:sz w:val="30"/>
          <w:szCs w:val="42"/>
          <w:rtl/>
          <w:lang w:bidi="fa-IR"/>
        </w:rPr>
      </w:pPr>
    </w:p>
    <w:p w:rsidR="002A54FD" w:rsidRDefault="00D42237" w:rsidP="00D42237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ولتاژ خروجی </w:t>
      </w:r>
      <w:r>
        <w:rPr>
          <w:sz w:val="30"/>
          <w:szCs w:val="42"/>
          <w:lang w:bidi="fa-IR"/>
        </w:rPr>
        <w:t>RMS</w:t>
      </w:r>
      <w:r>
        <w:rPr>
          <w:rFonts w:hint="cs"/>
          <w:sz w:val="30"/>
          <w:szCs w:val="42"/>
          <w:rtl/>
          <w:lang w:bidi="fa-IR"/>
        </w:rPr>
        <w:t xml:space="preserve"> </w:t>
      </w:r>
      <w:r>
        <w:rPr>
          <w:sz w:val="30"/>
          <w:szCs w:val="42"/>
          <w:lang w:bidi="fa-IR"/>
        </w:rPr>
        <w:t xml:space="preserve"> SOFC,</w:t>
      </w:r>
      <w:r>
        <w:rPr>
          <w:rFonts w:hint="cs"/>
          <w:sz w:val="30"/>
          <w:szCs w:val="42"/>
          <w:rtl/>
          <w:lang w:bidi="fa-IR"/>
        </w:rPr>
        <w:t>:</w:t>
      </w:r>
    </w:p>
    <w:p w:rsidR="00D42237" w:rsidRDefault="00D42237" w:rsidP="00D42237">
      <w:pPr>
        <w:rPr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6179090" cy="4683318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78" cy="468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37" w:rsidRPr="00D42237" w:rsidRDefault="00D42237" w:rsidP="00D42237">
      <w:pPr>
        <w:rPr>
          <w:sz w:val="30"/>
          <w:szCs w:val="42"/>
          <w:rtl/>
          <w:lang w:bidi="fa-IR"/>
        </w:rPr>
      </w:pPr>
    </w:p>
    <w:p w:rsidR="00D42237" w:rsidRPr="00D42237" w:rsidRDefault="00D42237" w:rsidP="00D42237">
      <w:pPr>
        <w:rPr>
          <w:sz w:val="30"/>
          <w:szCs w:val="42"/>
          <w:rtl/>
          <w:lang w:bidi="fa-IR"/>
        </w:rPr>
      </w:pPr>
    </w:p>
    <w:p w:rsidR="00D42237" w:rsidRDefault="00D42237" w:rsidP="00D42237">
      <w:pPr>
        <w:rPr>
          <w:sz w:val="30"/>
          <w:szCs w:val="42"/>
          <w:rtl/>
          <w:lang w:bidi="fa-IR"/>
        </w:rPr>
      </w:pPr>
    </w:p>
    <w:p w:rsidR="00D42237" w:rsidRDefault="00D42237" w:rsidP="00D42237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 xml:space="preserve">ولتاژ خروجی </w:t>
      </w:r>
      <w:r>
        <w:rPr>
          <w:sz w:val="30"/>
          <w:szCs w:val="42"/>
          <w:lang w:bidi="fa-IR"/>
        </w:rPr>
        <w:t>PV</w:t>
      </w:r>
      <w:r>
        <w:rPr>
          <w:rFonts w:hint="cs"/>
          <w:sz w:val="30"/>
          <w:szCs w:val="42"/>
          <w:rtl/>
          <w:lang w:bidi="fa-IR"/>
        </w:rPr>
        <w:t xml:space="preserve"> :</w:t>
      </w:r>
    </w:p>
    <w:p w:rsidR="00D42237" w:rsidRDefault="00D42237" w:rsidP="00D42237">
      <w:pPr>
        <w:rPr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6048403" cy="4905949"/>
            <wp:effectExtent l="19050" t="0" r="9497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83" cy="490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37" w:rsidRPr="00D42237" w:rsidRDefault="00D42237" w:rsidP="00D42237">
      <w:pPr>
        <w:rPr>
          <w:sz w:val="30"/>
          <w:szCs w:val="42"/>
          <w:rtl/>
          <w:lang w:bidi="fa-IR"/>
        </w:rPr>
      </w:pPr>
    </w:p>
    <w:p w:rsidR="00D42237" w:rsidRDefault="00D42237" w:rsidP="00D42237">
      <w:pPr>
        <w:rPr>
          <w:sz w:val="30"/>
          <w:szCs w:val="42"/>
          <w:rtl/>
          <w:lang w:bidi="fa-IR"/>
        </w:rPr>
      </w:pPr>
    </w:p>
    <w:p w:rsidR="00D42237" w:rsidRDefault="00D42237" w:rsidP="00D42237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sz w:val="30"/>
          <w:szCs w:val="42"/>
          <w:rtl/>
          <w:lang w:bidi="fa-IR"/>
        </w:rPr>
        <w:t>ولتاژ</w:t>
      </w:r>
      <w:r>
        <w:rPr>
          <w:sz w:val="30"/>
          <w:szCs w:val="42"/>
          <w:lang w:bidi="fa-IR"/>
        </w:rPr>
        <w:t>RMS</w:t>
      </w:r>
      <w:r>
        <w:rPr>
          <w:rFonts w:hint="cs"/>
          <w:sz w:val="30"/>
          <w:szCs w:val="42"/>
          <w:rtl/>
          <w:lang w:bidi="fa-IR"/>
        </w:rPr>
        <w:t xml:space="preserve"> خروجی </w:t>
      </w:r>
      <w:r>
        <w:rPr>
          <w:sz w:val="30"/>
          <w:szCs w:val="42"/>
          <w:lang w:bidi="fa-IR"/>
        </w:rPr>
        <w:t>Fuel Cell</w:t>
      </w:r>
      <w:r>
        <w:rPr>
          <w:rFonts w:hint="cs"/>
          <w:sz w:val="30"/>
          <w:szCs w:val="42"/>
          <w:rtl/>
          <w:lang w:bidi="fa-IR"/>
        </w:rPr>
        <w:t xml:space="preserve"> :</w:t>
      </w:r>
    </w:p>
    <w:p w:rsidR="00D42237" w:rsidRPr="00D42237" w:rsidRDefault="00D42237" w:rsidP="00D42237">
      <w:pPr>
        <w:rPr>
          <w:rFonts w:hint="cs"/>
          <w:sz w:val="30"/>
          <w:szCs w:val="42"/>
          <w:rtl/>
          <w:lang w:bidi="fa-IR"/>
        </w:rPr>
      </w:pPr>
      <w:r>
        <w:rPr>
          <w:rFonts w:hint="cs"/>
          <w:noProof/>
          <w:sz w:val="30"/>
          <w:szCs w:val="42"/>
          <w:lang w:bidi="fa-IR"/>
        </w:rPr>
        <w:lastRenderedPageBreak/>
        <w:drawing>
          <wp:inline distT="0" distB="0" distL="0" distR="0">
            <wp:extent cx="6080208" cy="4940913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90" cy="494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237" w:rsidRPr="00D42237" w:rsidSect="00740316">
      <w:footerReference w:type="default" r:id="rId3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B02" w:rsidRDefault="00561B02" w:rsidP="00854908">
      <w:pPr>
        <w:spacing w:line="240" w:lineRule="auto"/>
      </w:pPr>
      <w:r>
        <w:separator/>
      </w:r>
    </w:p>
  </w:endnote>
  <w:endnote w:type="continuationSeparator" w:id="0">
    <w:p w:rsidR="00561B02" w:rsidRDefault="00561B02" w:rsidP="0085490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New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3761635"/>
      <w:docPartObj>
        <w:docPartGallery w:val="Page Numbers (Bottom of Page)"/>
        <w:docPartUnique/>
      </w:docPartObj>
    </w:sdtPr>
    <w:sdtContent>
      <w:p w:rsidR="00C72A49" w:rsidRDefault="008F6B9F">
        <w:pPr>
          <w:pStyle w:val="Footer"/>
          <w:jc w:val="center"/>
        </w:pPr>
        <w:fldSimple w:instr=" PAGE   \* MERGEFORMAT ">
          <w:r w:rsidR="00D42237">
            <w:rPr>
              <w:noProof/>
              <w:rtl/>
            </w:rPr>
            <w:t>24</w:t>
          </w:r>
        </w:fldSimple>
      </w:p>
    </w:sdtContent>
  </w:sdt>
  <w:p w:rsidR="00C72A49" w:rsidRDefault="00C72A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B02" w:rsidRDefault="00561B02" w:rsidP="00854908">
      <w:pPr>
        <w:spacing w:line="240" w:lineRule="auto"/>
      </w:pPr>
      <w:r>
        <w:separator/>
      </w:r>
    </w:p>
  </w:footnote>
  <w:footnote w:type="continuationSeparator" w:id="0">
    <w:p w:rsidR="00561B02" w:rsidRDefault="00561B02" w:rsidP="0085490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32340"/>
    <w:multiLevelType w:val="hybridMultilevel"/>
    <w:tmpl w:val="B43A85C4"/>
    <w:lvl w:ilvl="0" w:tplc="381E5B16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D3A5C"/>
    <w:multiLevelType w:val="hybridMultilevel"/>
    <w:tmpl w:val="0CB000D2"/>
    <w:lvl w:ilvl="0" w:tplc="001A1DC8">
      <w:start w:val="9"/>
      <w:numFmt w:val="bullet"/>
      <w:lvlText w:val="-"/>
      <w:lvlJc w:val="left"/>
      <w:pPr>
        <w:ind w:left="814" w:hanging="360"/>
      </w:pPr>
      <w:rPr>
        <w:rFonts w:ascii="CourierNew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">
    <w:nsid w:val="218943B2"/>
    <w:multiLevelType w:val="hybridMultilevel"/>
    <w:tmpl w:val="1CBA6246"/>
    <w:lvl w:ilvl="0" w:tplc="2ABA8782">
      <w:start w:val="1"/>
      <w:numFmt w:val="decimal"/>
      <w:lvlText w:val="%1-"/>
      <w:lvlJc w:val="left"/>
      <w:pPr>
        <w:ind w:left="19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8" w:hanging="360"/>
      </w:pPr>
    </w:lvl>
    <w:lvl w:ilvl="2" w:tplc="0409001B" w:tentative="1">
      <w:start w:val="1"/>
      <w:numFmt w:val="lowerRoman"/>
      <w:lvlText w:val="%3."/>
      <w:lvlJc w:val="right"/>
      <w:pPr>
        <w:ind w:left="3428" w:hanging="180"/>
      </w:pPr>
    </w:lvl>
    <w:lvl w:ilvl="3" w:tplc="0409000F" w:tentative="1">
      <w:start w:val="1"/>
      <w:numFmt w:val="decimal"/>
      <w:lvlText w:val="%4."/>
      <w:lvlJc w:val="left"/>
      <w:pPr>
        <w:ind w:left="4148" w:hanging="360"/>
      </w:pPr>
    </w:lvl>
    <w:lvl w:ilvl="4" w:tplc="04090019" w:tentative="1">
      <w:start w:val="1"/>
      <w:numFmt w:val="lowerLetter"/>
      <w:lvlText w:val="%5."/>
      <w:lvlJc w:val="left"/>
      <w:pPr>
        <w:ind w:left="4868" w:hanging="360"/>
      </w:pPr>
    </w:lvl>
    <w:lvl w:ilvl="5" w:tplc="0409001B" w:tentative="1">
      <w:start w:val="1"/>
      <w:numFmt w:val="lowerRoman"/>
      <w:lvlText w:val="%6."/>
      <w:lvlJc w:val="right"/>
      <w:pPr>
        <w:ind w:left="5588" w:hanging="180"/>
      </w:pPr>
    </w:lvl>
    <w:lvl w:ilvl="6" w:tplc="0409000F" w:tentative="1">
      <w:start w:val="1"/>
      <w:numFmt w:val="decimal"/>
      <w:lvlText w:val="%7."/>
      <w:lvlJc w:val="left"/>
      <w:pPr>
        <w:ind w:left="6308" w:hanging="360"/>
      </w:pPr>
    </w:lvl>
    <w:lvl w:ilvl="7" w:tplc="04090019" w:tentative="1">
      <w:start w:val="1"/>
      <w:numFmt w:val="lowerLetter"/>
      <w:lvlText w:val="%8."/>
      <w:lvlJc w:val="left"/>
      <w:pPr>
        <w:ind w:left="7028" w:hanging="360"/>
      </w:pPr>
    </w:lvl>
    <w:lvl w:ilvl="8" w:tplc="0409001B" w:tentative="1">
      <w:start w:val="1"/>
      <w:numFmt w:val="lowerRoman"/>
      <w:lvlText w:val="%9."/>
      <w:lvlJc w:val="right"/>
      <w:pPr>
        <w:ind w:left="7748" w:hanging="180"/>
      </w:pPr>
    </w:lvl>
  </w:abstractNum>
  <w:abstractNum w:abstractNumId="3">
    <w:nsid w:val="29590840"/>
    <w:multiLevelType w:val="hybridMultilevel"/>
    <w:tmpl w:val="6E228734"/>
    <w:lvl w:ilvl="0" w:tplc="F43AF8D4">
      <w:start w:val="1"/>
      <w:numFmt w:val="decimal"/>
      <w:lvlText w:val="%1-"/>
      <w:lvlJc w:val="left"/>
      <w:pPr>
        <w:ind w:left="8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3" w:hanging="360"/>
      </w:pPr>
    </w:lvl>
    <w:lvl w:ilvl="2" w:tplc="0409001B" w:tentative="1">
      <w:start w:val="1"/>
      <w:numFmt w:val="lowerRoman"/>
      <w:lvlText w:val="%3."/>
      <w:lvlJc w:val="right"/>
      <w:pPr>
        <w:ind w:left="2253" w:hanging="180"/>
      </w:pPr>
    </w:lvl>
    <w:lvl w:ilvl="3" w:tplc="0409000F" w:tentative="1">
      <w:start w:val="1"/>
      <w:numFmt w:val="decimal"/>
      <w:lvlText w:val="%4."/>
      <w:lvlJc w:val="left"/>
      <w:pPr>
        <w:ind w:left="2973" w:hanging="360"/>
      </w:pPr>
    </w:lvl>
    <w:lvl w:ilvl="4" w:tplc="04090019" w:tentative="1">
      <w:start w:val="1"/>
      <w:numFmt w:val="lowerLetter"/>
      <w:lvlText w:val="%5."/>
      <w:lvlJc w:val="left"/>
      <w:pPr>
        <w:ind w:left="3693" w:hanging="360"/>
      </w:pPr>
    </w:lvl>
    <w:lvl w:ilvl="5" w:tplc="0409001B" w:tentative="1">
      <w:start w:val="1"/>
      <w:numFmt w:val="lowerRoman"/>
      <w:lvlText w:val="%6."/>
      <w:lvlJc w:val="right"/>
      <w:pPr>
        <w:ind w:left="4413" w:hanging="180"/>
      </w:pPr>
    </w:lvl>
    <w:lvl w:ilvl="6" w:tplc="0409000F" w:tentative="1">
      <w:start w:val="1"/>
      <w:numFmt w:val="decimal"/>
      <w:lvlText w:val="%7."/>
      <w:lvlJc w:val="left"/>
      <w:pPr>
        <w:ind w:left="5133" w:hanging="360"/>
      </w:pPr>
    </w:lvl>
    <w:lvl w:ilvl="7" w:tplc="04090019" w:tentative="1">
      <w:start w:val="1"/>
      <w:numFmt w:val="lowerLetter"/>
      <w:lvlText w:val="%8."/>
      <w:lvlJc w:val="left"/>
      <w:pPr>
        <w:ind w:left="5853" w:hanging="360"/>
      </w:pPr>
    </w:lvl>
    <w:lvl w:ilvl="8" w:tplc="040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4">
    <w:nsid w:val="2D315F49"/>
    <w:multiLevelType w:val="hybridMultilevel"/>
    <w:tmpl w:val="9AFC5400"/>
    <w:lvl w:ilvl="0" w:tplc="B038E8E8">
      <w:start w:val="1"/>
      <w:numFmt w:val="decimal"/>
      <w:lvlText w:val="%1-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>
    <w:nsid w:val="54143B98"/>
    <w:multiLevelType w:val="hybridMultilevel"/>
    <w:tmpl w:val="765288C2"/>
    <w:lvl w:ilvl="0" w:tplc="5420EB1E">
      <w:start w:val="1"/>
      <w:numFmt w:val="decimal"/>
      <w:lvlText w:val="%1-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566F22AC"/>
    <w:multiLevelType w:val="hybridMultilevel"/>
    <w:tmpl w:val="613A6EAA"/>
    <w:lvl w:ilvl="0" w:tplc="ED7680FA">
      <w:start w:val="1"/>
      <w:numFmt w:val="decimal"/>
      <w:lvlText w:val="%1-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>
    <w:nsid w:val="599D2BD4"/>
    <w:multiLevelType w:val="hybridMultilevel"/>
    <w:tmpl w:val="CEC05900"/>
    <w:lvl w:ilvl="0" w:tplc="0C94F300">
      <w:start w:val="1"/>
      <w:numFmt w:val="decimal"/>
      <w:lvlText w:val="%1-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>
    <w:nsid w:val="5A467E15"/>
    <w:multiLevelType w:val="hybridMultilevel"/>
    <w:tmpl w:val="002ABAAA"/>
    <w:lvl w:ilvl="0" w:tplc="8F4A7FB0">
      <w:start w:val="1"/>
      <w:numFmt w:val="decimal"/>
      <w:lvlText w:val="%1-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>
    <w:nsid w:val="5AEA0DC0"/>
    <w:multiLevelType w:val="hybridMultilevel"/>
    <w:tmpl w:val="60B0D0EC"/>
    <w:lvl w:ilvl="0" w:tplc="9F3401C6">
      <w:start w:val="1"/>
      <w:numFmt w:val="decimal"/>
      <w:lvlText w:val="%1-"/>
      <w:lvlJc w:val="left"/>
      <w:pPr>
        <w:ind w:left="8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3" w:hanging="360"/>
      </w:pPr>
    </w:lvl>
    <w:lvl w:ilvl="2" w:tplc="0409001B" w:tentative="1">
      <w:start w:val="1"/>
      <w:numFmt w:val="lowerRoman"/>
      <w:lvlText w:val="%3."/>
      <w:lvlJc w:val="right"/>
      <w:pPr>
        <w:ind w:left="2253" w:hanging="180"/>
      </w:pPr>
    </w:lvl>
    <w:lvl w:ilvl="3" w:tplc="0409000F" w:tentative="1">
      <w:start w:val="1"/>
      <w:numFmt w:val="decimal"/>
      <w:lvlText w:val="%4."/>
      <w:lvlJc w:val="left"/>
      <w:pPr>
        <w:ind w:left="2973" w:hanging="360"/>
      </w:pPr>
    </w:lvl>
    <w:lvl w:ilvl="4" w:tplc="04090019" w:tentative="1">
      <w:start w:val="1"/>
      <w:numFmt w:val="lowerLetter"/>
      <w:lvlText w:val="%5."/>
      <w:lvlJc w:val="left"/>
      <w:pPr>
        <w:ind w:left="3693" w:hanging="360"/>
      </w:pPr>
    </w:lvl>
    <w:lvl w:ilvl="5" w:tplc="0409001B" w:tentative="1">
      <w:start w:val="1"/>
      <w:numFmt w:val="lowerRoman"/>
      <w:lvlText w:val="%6."/>
      <w:lvlJc w:val="right"/>
      <w:pPr>
        <w:ind w:left="4413" w:hanging="180"/>
      </w:pPr>
    </w:lvl>
    <w:lvl w:ilvl="6" w:tplc="0409000F" w:tentative="1">
      <w:start w:val="1"/>
      <w:numFmt w:val="decimal"/>
      <w:lvlText w:val="%7."/>
      <w:lvlJc w:val="left"/>
      <w:pPr>
        <w:ind w:left="5133" w:hanging="360"/>
      </w:pPr>
    </w:lvl>
    <w:lvl w:ilvl="7" w:tplc="04090019" w:tentative="1">
      <w:start w:val="1"/>
      <w:numFmt w:val="lowerLetter"/>
      <w:lvlText w:val="%8."/>
      <w:lvlJc w:val="left"/>
      <w:pPr>
        <w:ind w:left="5853" w:hanging="360"/>
      </w:pPr>
    </w:lvl>
    <w:lvl w:ilvl="8" w:tplc="040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10">
    <w:nsid w:val="73461EC8"/>
    <w:multiLevelType w:val="hybridMultilevel"/>
    <w:tmpl w:val="9E3ABA1A"/>
    <w:lvl w:ilvl="0" w:tplc="957E6DF4">
      <w:start w:val="1"/>
      <w:numFmt w:val="decimal"/>
      <w:lvlText w:val="%1-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>
    <w:nsid w:val="75AA5812"/>
    <w:multiLevelType w:val="hybridMultilevel"/>
    <w:tmpl w:val="62BAED9C"/>
    <w:lvl w:ilvl="0" w:tplc="3B9A06D4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7A444413"/>
    <w:multiLevelType w:val="multilevel"/>
    <w:tmpl w:val="FC502876"/>
    <w:lvl w:ilvl="0">
      <w:start w:val="1"/>
      <w:numFmt w:val="decimal"/>
      <w:pStyle w:val="Heading1"/>
      <w:lvlText w:val="فصل %1-"/>
      <w:lvlJc w:val="left"/>
      <w:pPr>
        <w:tabs>
          <w:tab w:val="num" w:pos="1559"/>
        </w:tabs>
        <w:ind w:left="857" w:hanging="432"/>
      </w:pPr>
      <w:rPr>
        <w:rFonts w:hint="default"/>
      </w:rPr>
    </w:lvl>
    <w:lvl w:ilvl="1">
      <w:start w:val="1"/>
      <w:numFmt w:val="decimal"/>
      <w:pStyle w:val="Heading2"/>
      <w:lvlText w:val="%1-%2-"/>
      <w:lvlJc w:val="left"/>
      <w:pPr>
        <w:tabs>
          <w:tab w:val="num" w:pos="1001"/>
        </w:tabs>
        <w:ind w:left="1001" w:hanging="576"/>
      </w:pPr>
      <w:rPr>
        <w:rFonts w:hint="default"/>
      </w:rPr>
    </w:lvl>
    <w:lvl w:ilvl="2">
      <w:start w:val="1"/>
      <w:numFmt w:val="decimal"/>
      <w:pStyle w:val="Heading3"/>
      <w:lvlText w:val="%1-%2-%3-"/>
      <w:lvlJc w:val="left"/>
      <w:pPr>
        <w:tabs>
          <w:tab w:val="num" w:pos="1559"/>
        </w:tabs>
        <w:ind w:left="1145" w:hanging="720"/>
      </w:pPr>
      <w:rPr>
        <w:rFonts w:hint="default"/>
      </w:rPr>
    </w:lvl>
    <w:lvl w:ilvl="3">
      <w:start w:val="1"/>
      <w:numFmt w:val="decimal"/>
      <w:pStyle w:val="Heading4"/>
      <w:lvlText w:val="%1-%2-%3-%4-"/>
      <w:lvlJc w:val="left"/>
      <w:pPr>
        <w:tabs>
          <w:tab w:val="num" w:pos="1672"/>
        </w:tabs>
        <w:ind w:left="1289" w:hanging="864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433"/>
        </w:tabs>
        <w:ind w:left="143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77"/>
        </w:tabs>
        <w:ind w:left="1577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721"/>
        </w:tabs>
        <w:ind w:left="1721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865"/>
        </w:tabs>
        <w:ind w:left="1865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009"/>
        </w:tabs>
        <w:ind w:left="2009" w:hanging="1584"/>
      </w:pPr>
      <w:rPr>
        <w:rFonts w:hint="default"/>
      </w:rPr>
    </w:lvl>
  </w:abstractNum>
  <w:abstractNum w:abstractNumId="13">
    <w:nsid w:val="7CBE5DF1"/>
    <w:multiLevelType w:val="hybridMultilevel"/>
    <w:tmpl w:val="0F50E2A2"/>
    <w:lvl w:ilvl="0" w:tplc="69044150">
      <w:start w:val="9"/>
      <w:numFmt w:val="bullet"/>
      <w:lvlText w:val="-"/>
      <w:lvlJc w:val="left"/>
      <w:pPr>
        <w:ind w:left="1174" w:hanging="360"/>
      </w:pPr>
      <w:rPr>
        <w:rFonts w:ascii="CourierNew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6"/>
  </w:num>
  <w:num w:numId="5">
    <w:abstractNumId w:val="10"/>
  </w:num>
  <w:num w:numId="6">
    <w:abstractNumId w:val="7"/>
  </w:num>
  <w:num w:numId="7">
    <w:abstractNumId w:val="2"/>
  </w:num>
  <w:num w:numId="8">
    <w:abstractNumId w:val="3"/>
  </w:num>
  <w:num w:numId="9">
    <w:abstractNumId w:val="8"/>
  </w:num>
  <w:num w:numId="10">
    <w:abstractNumId w:val="9"/>
  </w:num>
  <w:num w:numId="11">
    <w:abstractNumId w:val="4"/>
  </w:num>
  <w:num w:numId="12">
    <w:abstractNumId w:val="11"/>
  </w:num>
  <w:num w:numId="13">
    <w:abstractNumId w:val="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1FD6"/>
    <w:rsid w:val="000032EB"/>
    <w:rsid w:val="00003C98"/>
    <w:rsid w:val="0000644B"/>
    <w:rsid w:val="00006670"/>
    <w:rsid w:val="0000797D"/>
    <w:rsid w:val="00011A1E"/>
    <w:rsid w:val="00022536"/>
    <w:rsid w:val="00022F60"/>
    <w:rsid w:val="00024892"/>
    <w:rsid w:val="00026504"/>
    <w:rsid w:val="00027339"/>
    <w:rsid w:val="00033BC4"/>
    <w:rsid w:val="00033E20"/>
    <w:rsid w:val="00034044"/>
    <w:rsid w:val="00035459"/>
    <w:rsid w:val="00035860"/>
    <w:rsid w:val="00036B60"/>
    <w:rsid w:val="000370BD"/>
    <w:rsid w:val="00037DEF"/>
    <w:rsid w:val="00040617"/>
    <w:rsid w:val="00040832"/>
    <w:rsid w:val="000410E1"/>
    <w:rsid w:val="0004273F"/>
    <w:rsid w:val="00042B96"/>
    <w:rsid w:val="00042EAB"/>
    <w:rsid w:val="00043833"/>
    <w:rsid w:val="00047881"/>
    <w:rsid w:val="00050201"/>
    <w:rsid w:val="00056805"/>
    <w:rsid w:val="00057B6E"/>
    <w:rsid w:val="00057DA9"/>
    <w:rsid w:val="0006136A"/>
    <w:rsid w:val="0006150D"/>
    <w:rsid w:val="00062E4E"/>
    <w:rsid w:val="00063662"/>
    <w:rsid w:val="00063C7F"/>
    <w:rsid w:val="00065C5E"/>
    <w:rsid w:val="00066EDF"/>
    <w:rsid w:val="00070F33"/>
    <w:rsid w:val="00071076"/>
    <w:rsid w:val="0007403A"/>
    <w:rsid w:val="00074881"/>
    <w:rsid w:val="00074D77"/>
    <w:rsid w:val="000835EB"/>
    <w:rsid w:val="00083AD1"/>
    <w:rsid w:val="00084543"/>
    <w:rsid w:val="0008495A"/>
    <w:rsid w:val="00085028"/>
    <w:rsid w:val="00086855"/>
    <w:rsid w:val="00087A9A"/>
    <w:rsid w:val="00090668"/>
    <w:rsid w:val="00091846"/>
    <w:rsid w:val="00094B94"/>
    <w:rsid w:val="00097684"/>
    <w:rsid w:val="00097784"/>
    <w:rsid w:val="00097835"/>
    <w:rsid w:val="00097D8D"/>
    <w:rsid w:val="000A0314"/>
    <w:rsid w:val="000A27D9"/>
    <w:rsid w:val="000B1CB8"/>
    <w:rsid w:val="000B2AA9"/>
    <w:rsid w:val="000B40CF"/>
    <w:rsid w:val="000B6137"/>
    <w:rsid w:val="000B7DA0"/>
    <w:rsid w:val="000C1BCD"/>
    <w:rsid w:val="000C3CFE"/>
    <w:rsid w:val="000C5381"/>
    <w:rsid w:val="000D5015"/>
    <w:rsid w:val="000D57F7"/>
    <w:rsid w:val="000D6AB8"/>
    <w:rsid w:val="000E1E1D"/>
    <w:rsid w:val="000E2465"/>
    <w:rsid w:val="000E37FE"/>
    <w:rsid w:val="000E59B7"/>
    <w:rsid w:val="000F033C"/>
    <w:rsid w:val="000F2B36"/>
    <w:rsid w:val="000F3B97"/>
    <w:rsid w:val="000F40B3"/>
    <w:rsid w:val="000F5BDD"/>
    <w:rsid w:val="000F6338"/>
    <w:rsid w:val="000F6AF5"/>
    <w:rsid w:val="000F71C9"/>
    <w:rsid w:val="000F7BF2"/>
    <w:rsid w:val="001009A7"/>
    <w:rsid w:val="00101C44"/>
    <w:rsid w:val="00103488"/>
    <w:rsid w:val="001043CB"/>
    <w:rsid w:val="00104A13"/>
    <w:rsid w:val="00106C7E"/>
    <w:rsid w:val="00107D9C"/>
    <w:rsid w:val="0011007C"/>
    <w:rsid w:val="0011043E"/>
    <w:rsid w:val="00110F2E"/>
    <w:rsid w:val="001112EA"/>
    <w:rsid w:val="00120634"/>
    <w:rsid w:val="00127443"/>
    <w:rsid w:val="0012797F"/>
    <w:rsid w:val="00133C6F"/>
    <w:rsid w:val="0013466A"/>
    <w:rsid w:val="00134BA3"/>
    <w:rsid w:val="001356F8"/>
    <w:rsid w:val="00136538"/>
    <w:rsid w:val="001378F0"/>
    <w:rsid w:val="00137F89"/>
    <w:rsid w:val="0014128B"/>
    <w:rsid w:val="00141992"/>
    <w:rsid w:val="001456C4"/>
    <w:rsid w:val="00145D3C"/>
    <w:rsid w:val="00146198"/>
    <w:rsid w:val="001477AD"/>
    <w:rsid w:val="00150A90"/>
    <w:rsid w:val="0015133F"/>
    <w:rsid w:val="00152053"/>
    <w:rsid w:val="00154405"/>
    <w:rsid w:val="001545F1"/>
    <w:rsid w:val="00160384"/>
    <w:rsid w:val="00160B31"/>
    <w:rsid w:val="00160D88"/>
    <w:rsid w:val="00160DA4"/>
    <w:rsid w:val="00160E8E"/>
    <w:rsid w:val="00161968"/>
    <w:rsid w:val="001666EB"/>
    <w:rsid w:val="0016707F"/>
    <w:rsid w:val="00171D32"/>
    <w:rsid w:val="00175D13"/>
    <w:rsid w:val="00180A66"/>
    <w:rsid w:val="00182686"/>
    <w:rsid w:val="0018431B"/>
    <w:rsid w:val="00184EF3"/>
    <w:rsid w:val="00192A26"/>
    <w:rsid w:val="001A0847"/>
    <w:rsid w:val="001A0C1E"/>
    <w:rsid w:val="001A0F82"/>
    <w:rsid w:val="001A344F"/>
    <w:rsid w:val="001A3C55"/>
    <w:rsid w:val="001A49A3"/>
    <w:rsid w:val="001A6514"/>
    <w:rsid w:val="001A6C8A"/>
    <w:rsid w:val="001A77B9"/>
    <w:rsid w:val="001B159A"/>
    <w:rsid w:val="001B222F"/>
    <w:rsid w:val="001B3F1A"/>
    <w:rsid w:val="001B74CF"/>
    <w:rsid w:val="001C1471"/>
    <w:rsid w:val="001C231A"/>
    <w:rsid w:val="001C4A81"/>
    <w:rsid w:val="001C4AE7"/>
    <w:rsid w:val="001C56CD"/>
    <w:rsid w:val="001C6C5B"/>
    <w:rsid w:val="001C74DE"/>
    <w:rsid w:val="001D0B1F"/>
    <w:rsid w:val="001D2044"/>
    <w:rsid w:val="001D302A"/>
    <w:rsid w:val="001D6419"/>
    <w:rsid w:val="001D6C3D"/>
    <w:rsid w:val="001D6CCC"/>
    <w:rsid w:val="001E1CB2"/>
    <w:rsid w:val="001E21D4"/>
    <w:rsid w:val="001E2B78"/>
    <w:rsid w:val="001E4996"/>
    <w:rsid w:val="001F05D7"/>
    <w:rsid w:val="001F1176"/>
    <w:rsid w:val="001F12DF"/>
    <w:rsid w:val="001F227F"/>
    <w:rsid w:val="001F2849"/>
    <w:rsid w:val="001F4092"/>
    <w:rsid w:val="001F6314"/>
    <w:rsid w:val="001F6841"/>
    <w:rsid w:val="00202968"/>
    <w:rsid w:val="00206003"/>
    <w:rsid w:val="002113F2"/>
    <w:rsid w:val="0021153B"/>
    <w:rsid w:val="002115EE"/>
    <w:rsid w:val="00211D72"/>
    <w:rsid w:val="00212C46"/>
    <w:rsid w:val="002147EF"/>
    <w:rsid w:val="00216F34"/>
    <w:rsid w:val="002172F5"/>
    <w:rsid w:val="00217C13"/>
    <w:rsid w:val="00220EBA"/>
    <w:rsid w:val="00221F58"/>
    <w:rsid w:val="00222541"/>
    <w:rsid w:val="00222616"/>
    <w:rsid w:val="00222B3B"/>
    <w:rsid w:val="002232A3"/>
    <w:rsid w:val="00223310"/>
    <w:rsid w:val="002234D4"/>
    <w:rsid w:val="002239D3"/>
    <w:rsid w:val="00224263"/>
    <w:rsid w:val="00224C75"/>
    <w:rsid w:val="00226714"/>
    <w:rsid w:val="00230FBC"/>
    <w:rsid w:val="00233910"/>
    <w:rsid w:val="002350C9"/>
    <w:rsid w:val="002359C3"/>
    <w:rsid w:val="00235EC7"/>
    <w:rsid w:val="00245C71"/>
    <w:rsid w:val="002508B4"/>
    <w:rsid w:val="00250B9D"/>
    <w:rsid w:val="002532A1"/>
    <w:rsid w:val="00256301"/>
    <w:rsid w:val="0025780D"/>
    <w:rsid w:val="00260161"/>
    <w:rsid w:val="00260BA7"/>
    <w:rsid w:val="00263A55"/>
    <w:rsid w:val="00267769"/>
    <w:rsid w:val="00270229"/>
    <w:rsid w:val="00273761"/>
    <w:rsid w:val="0027380C"/>
    <w:rsid w:val="0027429A"/>
    <w:rsid w:val="00275B6F"/>
    <w:rsid w:val="002761BE"/>
    <w:rsid w:val="0027780C"/>
    <w:rsid w:val="0028099F"/>
    <w:rsid w:val="00280C74"/>
    <w:rsid w:val="00283E3E"/>
    <w:rsid w:val="00284A2F"/>
    <w:rsid w:val="0028657A"/>
    <w:rsid w:val="00286F12"/>
    <w:rsid w:val="00287CCA"/>
    <w:rsid w:val="002913FE"/>
    <w:rsid w:val="00295F67"/>
    <w:rsid w:val="00297664"/>
    <w:rsid w:val="00297FB8"/>
    <w:rsid w:val="002A144B"/>
    <w:rsid w:val="002A291A"/>
    <w:rsid w:val="002A35FB"/>
    <w:rsid w:val="002A4B1B"/>
    <w:rsid w:val="002A5052"/>
    <w:rsid w:val="002A54FD"/>
    <w:rsid w:val="002B0FAE"/>
    <w:rsid w:val="002B1678"/>
    <w:rsid w:val="002B179A"/>
    <w:rsid w:val="002B2EDC"/>
    <w:rsid w:val="002B318B"/>
    <w:rsid w:val="002B5851"/>
    <w:rsid w:val="002B5CF0"/>
    <w:rsid w:val="002C0BA4"/>
    <w:rsid w:val="002C3BCA"/>
    <w:rsid w:val="002C4C7C"/>
    <w:rsid w:val="002C72A8"/>
    <w:rsid w:val="002C7986"/>
    <w:rsid w:val="002C7E2D"/>
    <w:rsid w:val="002D178F"/>
    <w:rsid w:val="002D1B81"/>
    <w:rsid w:val="002D3940"/>
    <w:rsid w:val="002D3FEC"/>
    <w:rsid w:val="002D6812"/>
    <w:rsid w:val="002D6C48"/>
    <w:rsid w:val="002E188C"/>
    <w:rsid w:val="002E1A4D"/>
    <w:rsid w:val="002E3D9F"/>
    <w:rsid w:val="002E74FB"/>
    <w:rsid w:val="002F445D"/>
    <w:rsid w:val="002F75E2"/>
    <w:rsid w:val="002F7B67"/>
    <w:rsid w:val="003003F1"/>
    <w:rsid w:val="00303178"/>
    <w:rsid w:val="00303D4C"/>
    <w:rsid w:val="0030512B"/>
    <w:rsid w:val="003057B6"/>
    <w:rsid w:val="0031051B"/>
    <w:rsid w:val="003108BE"/>
    <w:rsid w:val="00311694"/>
    <w:rsid w:val="003148FF"/>
    <w:rsid w:val="00316C36"/>
    <w:rsid w:val="003201F3"/>
    <w:rsid w:val="00322A8F"/>
    <w:rsid w:val="00327C59"/>
    <w:rsid w:val="00330123"/>
    <w:rsid w:val="00330B6C"/>
    <w:rsid w:val="00333C83"/>
    <w:rsid w:val="00335875"/>
    <w:rsid w:val="00335AC6"/>
    <w:rsid w:val="00335DF5"/>
    <w:rsid w:val="00340859"/>
    <w:rsid w:val="003408CC"/>
    <w:rsid w:val="00341629"/>
    <w:rsid w:val="0034204F"/>
    <w:rsid w:val="0034249D"/>
    <w:rsid w:val="00343F2A"/>
    <w:rsid w:val="00344B6D"/>
    <w:rsid w:val="003531AC"/>
    <w:rsid w:val="0035576F"/>
    <w:rsid w:val="00360429"/>
    <w:rsid w:val="00361EC0"/>
    <w:rsid w:val="00362728"/>
    <w:rsid w:val="00366127"/>
    <w:rsid w:val="00367BA5"/>
    <w:rsid w:val="00372CE5"/>
    <w:rsid w:val="0037350F"/>
    <w:rsid w:val="0037585D"/>
    <w:rsid w:val="003815B6"/>
    <w:rsid w:val="00382C3C"/>
    <w:rsid w:val="00384A65"/>
    <w:rsid w:val="00385BB1"/>
    <w:rsid w:val="003904CC"/>
    <w:rsid w:val="00390FE8"/>
    <w:rsid w:val="00392908"/>
    <w:rsid w:val="00393F2F"/>
    <w:rsid w:val="003973C8"/>
    <w:rsid w:val="00397BE1"/>
    <w:rsid w:val="003A37C6"/>
    <w:rsid w:val="003A4404"/>
    <w:rsid w:val="003A4BF2"/>
    <w:rsid w:val="003A4FC3"/>
    <w:rsid w:val="003A5AA1"/>
    <w:rsid w:val="003A6268"/>
    <w:rsid w:val="003A6E15"/>
    <w:rsid w:val="003A7491"/>
    <w:rsid w:val="003B2F1C"/>
    <w:rsid w:val="003B6F15"/>
    <w:rsid w:val="003C0681"/>
    <w:rsid w:val="003C1E6B"/>
    <w:rsid w:val="003C411F"/>
    <w:rsid w:val="003C532D"/>
    <w:rsid w:val="003C7B83"/>
    <w:rsid w:val="003D13A4"/>
    <w:rsid w:val="003D436D"/>
    <w:rsid w:val="003D43AF"/>
    <w:rsid w:val="003D4415"/>
    <w:rsid w:val="003D6946"/>
    <w:rsid w:val="003D7274"/>
    <w:rsid w:val="003E0750"/>
    <w:rsid w:val="003E2813"/>
    <w:rsid w:val="003E3EEB"/>
    <w:rsid w:val="003E4160"/>
    <w:rsid w:val="003E54C1"/>
    <w:rsid w:val="003E5872"/>
    <w:rsid w:val="003E7136"/>
    <w:rsid w:val="003F170B"/>
    <w:rsid w:val="003F4D2F"/>
    <w:rsid w:val="003F4D74"/>
    <w:rsid w:val="003F52F6"/>
    <w:rsid w:val="003F5811"/>
    <w:rsid w:val="003F6B1D"/>
    <w:rsid w:val="00401249"/>
    <w:rsid w:val="00403925"/>
    <w:rsid w:val="00407965"/>
    <w:rsid w:val="00407AD5"/>
    <w:rsid w:val="00413A2C"/>
    <w:rsid w:val="0041421D"/>
    <w:rsid w:val="004153DF"/>
    <w:rsid w:val="0041652A"/>
    <w:rsid w:val="00421CA0"/>
    <w:rsid w:val="00423883"/>
    <w:rsid w:val="004258ED"/>
    <w:rsid w:val="00426062"/>
    <w:rsid w:val="004271A9"/>
    <w:rsid w:val="00427525"/>
    <w:rsid w:val="0043020D"/>
    <w:rsid w:val="004304A4"/>
    <w:rsid w:val="0043189D"/>
    <w:rsid w:val="00431F8A"/>
    <w:rsid w:val="004363CC"/>
    <w:rsid w:val="004377CA"/>
    <w:rsid w:val="004432A6"/>
    <w:rsid w:val="0044338C"/>
    <w:rsid w:val="0044339D"/>
    <w:rsid w:val="0044361A"/>
    <w:rsid w:val="004454F7"/>
    <w:rsid w:val="00445633"/>
    <w:rsid w:val="00446892"/>
    <w:rsid w:val="00446AD9"/>
    <w:rsid w:val="00446FFA"/>
    <w:rsid w:val="00450975"/>
    <w:rsid w:val="004512A5"/>
    <w:rsid w:val="00453DC5"/>
    <w:rsid w:val="00454A41"/>
    <w:rsid w:val="00456566"/>
    <w:rsid w:val="004578A7"/>
    <w:rsid w:val="004579ED"/>
    <w:rsid w:val="0046022C"/>
    <w:rsid w:val="00460EB3"/>
    <w:rsid w:val="004643D0"/>
    <w:rsid w:val="00465489"/>
    <w:rsid w:val="00465CD3"/>
    <w:rsid w:val="0047043F"/>
    <w:rsid w:val="0047177A"/>
    <w:rsid w:val="00473CAF"/>
    <w:rsid w:val="00475C95"/>
    <w:rsid w:val="004771EE"/>
    <w:rsid w:val="00481DB8"/>
    <w:rsid w:val="00481F7F"/>
    <w:rsid w:val="004821A9"/>
    <w:rsid w:val="004828F2"/>
    <w:rsid w:val="004846A2"/>
    <w:rsid w:val="004850F3"/>
    <w:rsid w:val="004855B2"/>
    <w:rsid w:val="00491C0D"/>
    <w:rsid w:val="00491EE0"/>
    <w:rsid w:val="0049312F"/>
    <w:rsid w:val="00493415"/>
    <w:rsid w:val="00493661"/>
    <w:rsid w:val="004953A5"/>
    <w:rsid w:val="0049637B"/>
    <w:rsid w:val="004965F7"/>
    <w:rsid w:val="00497E70"/>
    <w:rsid w:val="00497F0F"/>
    <w:rsid w:val="004A3E54"/>
    <w:rsid w:val="004A3EFF"/>
    <w:rsid w:val="004B0B23"/>
    <w:rsid w:val="004B3C37"/>
    <w:rsid w:val="004B43C7"/>
    <w:rsid w:val="004B4B1D"/>
    <w:rsid w:val="004B6722"/>
    <w:rsid w:val="004B6F62"/>
    <w:rsid w:val="004C029C"/>
    <w:rsid w:val="004C0FD0"/>
    <w:rsid w:val="004C5ED8"/>
    <w:rsid w:val="004C6345"/>
    <w:rsid w:val="004D1610"/>
    <w:rsid w:val="004D216C"/>
    <w:rsid w:val="004D3142"/>
    <w:rsid w:val="004D3797"/>
    <w:rsid w:val="004D4BC6"/>
    <w:rsid w:val="004D569E"/>
    <w:rsid w:val="004D70F6"/>
    <w:rsid w:val="004D7DA0"/>
    <w:rsid w:val="004E0391"/>
    <w:rsid w:val="004E0EB1"/>
    <w:rsid w:val="004E0FDB"/>
    <w:rsid w:val="004E2A94"/>
    <w:rsid w:val="004E444A"/>
    <w:rsid w:val="004E561D"/>
    <w:rsid w:val="004E67E3"/>
    <w:rsid w:val="004E7D25"/>
    <w:rsid w:val="004E7E7D"/>
    <w:rsid w:val="004F5107"/>
    <w:rsid w:val="004F6388"/>
    <w:rsid w:val="00500216"/>
    <w:rsid w:val="005027D5"/>
    <w:rsid w:val="00505756"/>
    <w:rsid w:val="005128A0"/>
    <w:rsid w:val="00512FAF"/>
    <w:rsid w:val="00513261"/>
    <w:rsid w:val="00513475"/>
    <w:rsid w:val="00515008"/>
    <w:rsid w:val="005170E8"/>
    <w:rsid w:val="0052548F"/>
    <w:rsid w:val="00525F0D"/>
    <w:rsid w:val="0053022D"/>
    <w:rsid w:val="00530F3B"/>
    <w:rsid w:val="00532D7D"/>
    <w:rsid w:val="0053336E"/>
    <w:rsid w:val="00537E28"/>
    <w:rsid w:val="00540363"/>
    <w:rsid w:val="00540389"/>
    <w:rsid w:val="00544961"/>
    <w:rsid w:val="005451AC"/>
    <w:rsid w:val="00545F55"/>
    <w:rsid w:val="005461E1"/>
    <w:rsid w:val="00546647"/>
    <w:rsid w:val="005525DD"/>
    <w:rsid w:val="00553941"/>
    <w:rsid w:val="00557D9A"/>
    <w:rsid w:val="00560E84"/>
    <w:rsid w:val="00561B02"/>
    <w:rsid w:val="00561B5D"/>
    <w:rsid w:val="00561F48"/>
    <w:rsid w:val="005623C0"/>
    <w:rsid w:val="005655C2"/>
    <w:rsid w:val="00567480"/>
    <w:rsid w:val="00570F27"/>
    <w:rsid w:val="0057118A"/>
    <w:rsid w:val="005771CA"/>
    <w:rsid w:val="005816AD"/>
    <w:rsid w:val="00581E5F"/>
    <w:rsid w:val="00583B6E"/>
    <w:rsid w:val="005871B9"/>
    <w:rsid w:val="00590DE5"/>
    <w:rsid w:val="005943B4"/>
    <w:rsid w:val="00594D21"/>
    <w:rsid w:val="005A2A2E"/>
    <w:rsid w:val="005A51F3"/>
    <w:rsid w:val="005A55BE"/>
    <w:rsid w:val="005A5DC6"/>
    <w:rsid w:val="005B4A0E"/>
    <w:rsid w:val="005B4F96"/>
    <w:rsid w:val="005B5C13"/>
    <w:rsid w:val="005B6076"/>
    <w:rsid w:val="005C0995"/>
    <w:rsid w:val="005C248B"/>
    <w:rsid w:val="005C2FF4"/>
    <w:rsid w:val="005C4735"/>
    <w:rsid w:val="005C5582"/>
    <w:rsid w:val="005C60AE"/>
    <w:rsid w:val="005C6D31"/>
    <w:rsid w:val="005D1DCA"/>
    <w:rsid w:val="005E50A0"/>
    <w:rsid w:val="005E5D01"/>
    <w:rsid w:val="005E5E61"/>
    <w:rsid w:val="005E78C4"/>
    <w:rsid w:val="005F0554"/>
    <w:rsid w:val="005F1136"/>
    <w:rsid w:val="005F4FE7"/>
    <w:rsid w:val="005F6632"/>
    <w:rsid w:val="00602A93"/>
    <w:rsid w:val="006033CD"/>
    <w:rsid w:val="0060481E"/>
    <w:rsid w:val="00605DFC"/>
    <w:rsid w:val="0061252B"/>
    <w:rsid w:val="00612D4C"/>
    <w:rsid w:val="00613795"/>
    <w:rsid w:val="006152A5"/>
    <w:rsid w:val="00617B37"/>
    <w:rsid w:val="00620393"/>
    <w:rsid w:val="0062138A"/>
    <w:rsid w:val="00621C8D"/>
    <w:rsid w:val="00623582"/>
    <w:rsid w:val="006310D9"/>
    <w:rsid w:val="006327A6"/>
    <w:rsid w:val="00635491"/>
    <w:rsid w:val="00636D95"/>
    <w:rsid w:val="006430C8"/>
    <w:rsid w:val="00644F54"/>
    <w:rsid w:val="00647777"/>
    <w:rsid w:val="00650190"/>
    <w:rsid w:val="006532AD"/>
    <w:rsid w:val="00653759"/>
    <w:rsid w:val="00655E8C"/>
    <w:rsid w:val="00656D98"/>
    <w:rsid w:val="006575DF"/>
    <w:rsid w:val="00657BBE"/>
    <w:rsid w:val="00657F82"/>
    <w:rsid w:val="00660A6D"/>
    <w:rsid w:val="0066136A"/>
    <w:rsid w:val="00662E30"/>
    <w:rsid w:val="00666C82"/>
    <w:rsid w:val="00670880"/>
    <w:rsid w:val="0067167F"/>
    <w:rsid w:val="00671786"/>
    <w:rsid w:val="00671AE2"/>
    <w:rsid w:val="00671EDF"/>
    <w:rsid w:val="0067333F"/>
    <w:rsid w:val="00673BB3"/>
    <w:rsid w:val="0067446A"/>
    <w:rsid w:val="00674679"/>
    <w:rsid w:val="00676138"/>
    <w:rsid w:val="00676261"/>
    <w:rsid w:val="00676888"/>
    <w:rsid w:val="0068374F"/>
    <w:rsid w:val="00683CDF"/>
    <w:rsid w:val="00684D97"/>
    <w:rsid w:val="0068533C"/>
    <w:rsid w:val="0068639C"/>
    <w:rsid w:val="006869F1"/>
    <w:rsid w:val="00687EDA"/>
    <w:rsid w:val="00691321"/>
    <w:rsid w:val="00691C3A"/>
    <w:rsid w:val="006921D3"/>
    <w:rsid w:val="00695269"/>
    <w:rsid w:val="006966D2"/>
    <w:rsid w:val="00697804"/>
    <w:rsid w:val="006A2CE0"/>
    <w:rsid w:val="006A420E"/>
    <w:rsid w:val="006A7BB1"/>
    <w:rsid w:val="006B0A70"/>
    <w:rsid w:val="006B0CF5"/>
    <w:rsid w:val="006B1C7A"/>
    <w:rsid w:val="006B1DBC"/>
    <w:rsid w:val="006B22D2"/>
    <w:rsid w:val="006B251C"/>
    <w:rsid w:val="006B36D6"/>
    <w:rsid w:val="006B42DB"/>
    <w:rsid w:val="006B47C9"/>
    <w:rsid w:val="006B5497"/>
    <w:rsid w:val="006B5947"/>
    <w:rsid w:val="006B63CA"/>
    <w:rsid w:val="006B690A"/>
    <w:rsid w:val="006B6E23"/>
    <w:rsid w:val="006C0F12"/>
    <w:rsid w:val="006C3B04"/>
    <w:rsid w:val="006D07DF"/>
    <w:rsid w:val="006D501D"/>
    <w:rsid w:val="006E17E7"/>
    <w:rsid w:val="006E18A7"/>
    <w:rsid w:val="006E49F2"/>
    <w:rsid w:val="006E5763"/>
    <w:rsid w:val="006F067D"/>
    <w:rsid w:val="006F1A85"/>
    <w:rsid w:val="006F1C39"/>
    <w:rsid w:val="006F2221"/>
    <w:rsid w:val="006F2730"/>
    <w:rsid w:val="006F3BB8"/>
    <w:rsid w:val="006F495E"/>
    <w:rsid w:val="006F60DB"/>
    <w:rsid w:val="006F66B8"/>
    <w:rsid w:val="006F70BB"/>
    <w:rsid w:val="0070004F"/>
    <w:rsid w:val="0070161A"/>
    <w:rsid w:val="00702F13"/>
    <w:rsid w:val="007122DD"/>
    <w:rsid w:val="0071238B"/>
    <w:rsid w:val="007128A5"/>
    <w:rsid w:val="007149B1"/>
    <w:rsid w:val="00721C20"/>
    <w:rsid w:val="00721E30"/>
    <w:rsid w:val="0072209E"/>
    <w:rsid w:val="00723B17"/>
    <w:rsid w:val="00724A05"/>
    <w:rsid w:val="00725B5D"/>
    <w:rsid w:val="0072732D"/>
    <w:rsid w:val="00732271"/>
    <w:rsid w:val="00735BD0"/>
    <w:rsid w:val="0073601C"/>
    <w:rsid w:val="00737478"/>
    <w:rsid w:val="00740316"/>
    <w:rsid w:val="007421EA"/>
    <w:rsid w:val="00744468"/>
    <w:rsid w:val="0074481C"/>
    <w:rsid w:val="00745506"/>
    <w:rsid w:val="00746FAB"/>
    <w:rsid w:val="00752EB4"/>
    <w:rsid w:val="00753F68"/>
    <w:rsid w:val="007545DD"/>
    <w:rsid w:val="007549A8"/>
    <w:rsid w:val="00754C35"/>
    <w:rsid w:val="00760BF1"/>
    <w:rsid w:val="00760F9E"/>
    <w:rsid w:val="007655C9"/>
    <w:rsid w:val="00765966"/>
    <w:rsid w:val="00766069"/>
    <w:rsid w:val="00766686"/>
    <w:rsid w:val="00770197"/>
    <w:rsid w:val="00771101"/>
    <w:rsid w:val="00774F82"/>
    <w:rsid w:val="00775879"/>
    <w:rsid w:val="00777D90"/>
    <w:rsid w:val="00780BC8"/>
    <w:rsid w:val="00784497"/>
    <w:rsid w:val="00784748"/>
    <w:rsid w:val="00785F69"/>
    <w:rsid w:val="00786F61"/>
    <w:rsid w:val="0079043F"/>
    <w:rsid w:val="00790717"/>
    <w:rsid w:val="007909B8"/>
    <w:rsid w:val="0079198C"/>
    <w:rsid w:val="00791E35"/>
    <w:rsid w:val="00793670"/>
    <w:rsid w:val="00793EC7"/>
    <w:rsid w:val="007943F6"/>
    <w:rsid w:val="0079633A"/>
    <w:rsid w:val="007970A8"/>
    <w:rsid w:val="00797929"/>
    <w:rsid w:val="007A138F"/>
    <w:rsid w:val="007A1C76"/>
    <w:rsid w:val="007A47EC"/>
    <w:rsid w:val="007A6B32"/>
    <w:rsid w:val="007A7637"/>
    <w:rsid w:val="007A7924"/>
    <w:rsid w:val="007B0443"/>
    <w:rsid w:val="007B2BBE"/>
    <w:rsid w:val="007B30FC"/>
    <w:rsid w:val="007B5304"/>
    <w:rsid w:val="007C013C"/>
    <w:rsid w:val="007C06D0"/>
    <w:rsid w:val="007C3ECA"/>
    <w:rsid w:val="007C4C4B"/>
    <w:rsid w:val="007C4C99"/>
    <w:rsid w:val="007D0228"/>
    <w:rsid w:val="007D41DB"/>
    <w:rsid w:val="007D4415"/>
    <w:rsid w:val="007E25C7"/>
    <w:rsid w:val="007E3BA1"/>
    <w:rsid w:val="007E7888"/>
    <w:rsid w:val="007F268B"/>
    <w:rsid w:val="007F4899"/>
    <w:rsid w:val="007F502A"/>
    <w:rsid w:val="007F53B9"/>
    <w:rsid w:val="008015C7"/>
    <w:rsid w:val="00803220"/>
    <w:rsid w:val="00804400"/>
    <w:rsid w:val="00806774"/>
    <w:rsid w:val="0081741C"/>
    <w:rsid w:val="00817691"/>
    <w:rsid w:val="008212F7"/>
    <w:rsid w:val="008213E2"/>
    <w:rsid w:val="00821406"/>
    <w:rsid w:val="00821511"/>
    <w:rsid w:val="00821F7B"/>
    <w:rsid w:val="008229CB"/>
    <w:rsid w:val="00823116"/>
    <w:rsid w:val="00823994"/>
    <w:rsid w:val="008246B1"/>
    <w:rsid w:val="008253E5"/>
    <w:rsid w:val="008266AB"/>
    <w:rsid w:val="00826BCC"/>
    <w:rsid w:val="0082710A"/>
    <w:rsid w:val="00831B64"/>
    <w:rsid w:val="00832228"/>
    <w:rsid w:val="008322EB"/>
    <w:rsid w:val="0083261B"/>
    <w:rsid w:val="008326A6"/>
    <w:rsid w:val="00833FFF"/>
    <w:rsid w:val="00834E12"/>
    <w:rsid w:val="0083689F"/>
    <w:rsid w:val="00836C7B"/>
    <w:rsid w:val="00836DDF"/>
    <w:rsid w:val="008454A8"/>
    <w:rsid w:val="00845BF9"/>
    <w:rsid w:val="00846C91"/>
    <w:rsid w:val="00846EA8"/>
    <w:rsid w:val="00850FC7"/>
    <w:rsid w:val="008512B4"/>
    <w:rsid w:val="00852B22"/>
    <w:rsid w:val="00853326"/>
    <w:rsid w:val="00854908"/>
    <w:rsid w:val="00855633"/>
    <w:rsid w:val="0085651B"/>
    <w:rsid w:val="008576D0"/>
    <w:rsid w:val="00857E1D"/>
    <w:rsid w:val="00860B99"/>
    <w:rsid w:val="00863C7C"/>
    <w:rsid w:val="00863F75"/>
    <w:rsid w:val="00866161"/>
    <w:rsid w:val="00870561"/>
    <w:rsid w:val="0087107E"/>
    <w:rsid w:val="008753A7"/>
    <w:rsid w:val="00876543"/>
    <w:rsid w:val="008767A5"/>
    <w:rsid w:val="00891C31"/>
    <w:rsid w:val="00893716"/>
    <w:rsid w:val="00894F10"/>
    <w:rsid w:val="008957AC"/>
    <w:rsid w:val="00896662"/>
    <w:rsid w:val="008A00BA"/>
    <w:rsid w:val="008A02C4"/>
    <w:rsid w:val="008A19E2"/>
    <w:rsid w:val="008A373F"/>
    <w:rsid w:val="008A4350"/>
    <w:rsid w:val="008A4E6C"/>
    <w:rsid w:val="008A5D0D"/>
    <w:rsid w:val="008A5E5D"/>
    <w:rsid w:val="008A6F6A"/>
    <w:rsid w:val="008B1C32"/>
    <w:rsid w:val="008B5F25"/>
    <w:rsid w:val="008B6C90"/>
    <w:rsid w:val="008C05C4"/>
    <w:rsid w:val="008C2094"/>
    <w:rsid w:val="008C2337"/>
    <w:rsid w:val="008C38EC"/>
    <w:rsid w:val="008C3DB5"/>
    <w:rsid w:val="008C5DF4"/>
    <w:rsid w:val="008C79BE"/>
    <w:rsid w:val="008C7AFD"/>
    <w:rsid w:val="008D21EA"/>
    <w:rsid w:val="008D28D9"/>
    <w:rsid w:val="008E0604"/>
    <w:rsid w:val="008E49C6"/>
    <w:rsid w:val="008E694B"/>
    <w:rsid w:val="008E7125"/>
    <w:rsid w:val="008F0727"/>
    <w:rsid w:val="008F5C6D"/>
    <w:rsid w:val="008F6B9F"/>
    <w:rsid w:val="008F6D14"/>
    <w:rsid w:val="009022DC"/>
    <w:rsid w:val="0090372D"/>
    <w:rsid w:val="00907738"/>
    <w:rsid w:val="00912AC9"/>
    <w:rsid w:val="00914AED"/>
    <w:rsid w:val="009215C4"/>
    <w:rsid w:val="00921FD6"/>
    <w:rsid w:val="0092556C"/>
    <w:rsid w:val="0092595D"/>
    <w:rsid w:val="00936927"/>
    <w:rsid w:val="00937629"/>
    <w:rsid w:val="009410C7"/>
    <w:rsid w:val="00941854"/>
    <w:rsid w:val="0094416C"/>
    <w:rsid w:val="00944B33"/>
    <w:rsid w:val="00946B47"/>
    <w:rsid w:val="0095075F"/>
    <w:rsid w:val="00951A4A"/>
    <w:rsid w:val="00952157"/>
    <w:rsid w:val="00954865"/>
    <w:rsid w:val="009569F3"/>
    <w:rsid w:val="00961782"/>
    <w:rsid w:val="009648CE"/>
    <w:rsid w:val="009648E7"/>
    <w:rsid w:val="00964DC0"/>
    <w:rsid w:val="00967808"/>
    <w:rsid w:val="009708F7"/>
    <w:rsid w:val="0097323A"/>
    <w:rsid w:val="00974022"/>
    <w:rsid w:val="00982698"/>
    <w:rsid w:val="00983789"/>
    <w:rsid w:val="0098459B"/>
    <w:rsid w:val="00984F10"/>
    <w:rsid w:val="00985555"/>
    <w:rsid w:val="009879BC"/>
    <w:rsid w:val="00987A8F"/>
    <w:rsid w:val="00987C9B"/>
    <w:rsid w:val="009901ED"/>
    <w:rsid w:val="00992328"/>
    <w:rsid w:val="00995729"/>
    <w:rsid w:val="0099628C"/>
    <w:rsid w:val="009A1465"/>
    <w:rsid w:val="009A3095"/>
    <w:rsid w:val="009A389F"/>
    <w:rsid w:val="009A47EB"/>
    <w:rsid w:val="009A496C"/>
    <w:rsid w:val="009A4E36"/>
    <w:rsid w:val="009A4FD6"/>
    <w:rsid w:val="009A7F24"/>
    <w:rsid w:val="009B1B3F"/>
    <w:rsid w:val="009B4BDC"/>
    <w:rsid w:val="009C06F6"/>
    <w:rsid w:val="009C2659"/>
    <w:rsid w:val="009C4F70"/>
    <w:rsid w:val="009C7CEB"/>
    <w:rsid w:val="009D02E1"/>
    <w:rsid w:val="009D1162"/>
    <w:rsid w:val="009D1730"/>
    <w:rsid w:val="009D26EC"/>
    <w:rsid w:val="009D5463"/>
    <w:rsid w:val="009D5EAF"/>
    <w:rsid w:val="009E4902"/>
    <w:rsid w:val="009E6518"/>
    <w:rsid w:val="009E7AE5"/>
    <w:rsid w:val="009F267D"/>
    <w:rsid w:val="009F628F"/>
    <w:rsid w:val="009F6780"/>
    <w:rsid w:val="009F700F"/>
    <w:rsid w:val="00A03A6C"/>
    <w:rsid w:val="00A04FA7"/>
    <w:rsid w:val="00A060D7"/>
    <w:rsid w:val="00A07D9E"/>
    <w:rsid w:val="00A11412"/>
    <w:rsid w:val="00A11651"/>
    <w:rsid w:val="00A152F4"/>
    <w:rsid w:val="00A16B9F"/>
    <w:rsid w:val="00A17303"/>
    <w:rsid w:val="00A178FF"/>
    <w:rsid w:val="00A21599"/>
    <w:rsid w:val="00A22FD8"/>
    <w:rsid w:val="00A25087"/>
    <w:rsid w:val="00A256DA"/>
    <w:rsid w:val="00A25F8D"/>
    <w:rsid w:val="00A26D54"/>
    <w:rsid w:val="00A27669"/>
    <w:rsid w:val="00A311BA"/>
    <w:rsid w:val="00A31FA0"/>
    <w:rsid w:val="00A32546"/>
    <w:rsid w:val="00A335B0"/>
    <w:rsid w:val="00A352FA"/>
    <w:rsid w:val="00A3574D"/>
    <w:rsid w:val="00A40FE4"/>
    <w:rsid w:val="00A44827"/>
    <w:rsid w:val="00A46F87"/>
    <w:rsid w:val="00A47BF0"/>
    <w:rsid w:val="00A508B6"/>
    <w:rsid w:val="00A51218"/>
    <w:rsid w:val="00A513DB"/>
    <w:rsid w:val="00A55B8B"/>
    <w:rsid w:val="00A62FAD"/>
    <w:rsid w:val="00A637DD"/>
    <w:rsid w:val="00A6527B"/>
    <w:rsid w:val="00A6595E"/>
    <w:rsid w:val="00A66BE3"/>
    <w:rsid w:val="00A727FD"/>
    <w:rsid w:val="00A7720A"/>
    <w:rsid w:val="00A80A98"/>
    <w:rsid w:val="00A82EBC"/>
    <w:rsid w:val="00A8339E"/>
    <w:rsid w:val="00A83DC9"/>
    <w:rsid w:val="00A86BF9"/>
    <w:rsid w:val="00A872B5"/>
    <w:rsid w:val="00A9030C"/>
    <w:rsid w:val="00A90B42"/>
    <w:rsid w:val="00A93A88"/>
    <w:rsid w:val="00A93CDA"/>
    <w:rsid w:val="00A95198"/>
    <w:rsid w:val="00A9543E"/>
    <w:rsid w:val="00A95B63"/>
    <w:rsid w:val="00AA1BA7"/>
    <w:rsid w:val="00AA1FFE"/>
    <w:rsid w:val="00AA7474"/>
    <w:rsid w:val="00AB030B"/>
    <w:rsid w:val="00AB10B0"/>
    <w:rsid w:val="00AB1F1B"/>
    <w:rsid w:val="00AB1F73"/>
    <w:rsid w:val="00AB21EA"/>
    <w:rsid w:val="00AB2C5A"/>
    <w:rsid w:val="00AB472E"/>
    <w:rsid w:val="00AB4737"/>
    <w:rsid w:val="00AB6BCA"/>
    <w:rsid w:val="00AB7472"/>
    <w:rsid w:val="00AB78BE"/>
    <w:rsid w:val="00AC0C1E"/>
    <w:rsid w:val="00AD11B6"/>
    <w:rsid w:val="00AD1901"/>
    <w:rsid w:val="00AD7A30"/>
    <w:rsid w:val="00AE08A0"/>
    <w:rsid w:val="00AE147C"/>
    <w:rsid w:val="00AE1ED0"/>
    <w:rsid w:val="00AE52AA"/>
    <w:rsid w:val="00AF0E52"/>
    <w:rsid w:val="00AF2485"/>
    <w:rsid w:val="00AF3F6D"/>
    <w:rsid w:val="00AF4724"/>
    <w:rsid w:val="00AF5544"/>
    <w:rsid w:val="00AF7749"/>
    <w:rsid w:val="00AF7FD2"/>
    <w:rsid w:val="00B01085"/>
    <w:rsid w:val="00B043E9"/>
    <w:rsid w:val="00B06B0F"/>
    <w:rsid w:val="00B0718D"/>
    <w:rsid w:val="00B11AE6"/>
    <w:rsid w:val="00B14CC7"/>
    <w:rsid w:val="00B14D6A"/>
    <w:rsid w:val="00B15688"/>
    <w:rsid w:val="00B168E1"/>
    <w:rsid w:val="00B17F10"/>
    <w:rsid w:val="00B246C6"/>
    <w:rsid w:val="00B25FD6"/>
    <w:rsid w:val="00B26B2F"/>
    <w:rsid w:val="00B278C9"/>
    <w:rsid w:val="00B30ABE"/>
    <w:rsid w:val="00B31411"/>
    <w:rsid w:val="00B34B52"/>
    <w:rsid w:val="00B356CC"/>
    <w:rsid w:val="00B36592"/>
    <w:rsid w:val="00B37A01"/>
    <w:rsid w:val="00B37F10"/>
    <w:rsid w:val="00B4160A"/>
    <w:rsid w:val="00B42B86"/>
    <w:rsid w:val="00B43A4E"/>
    <w:rsid w:val="00B50292"/>
    <w:rsid w:val="00B509A3"/>
    <w:rsid w:val="00B52797"/>
    <w:rsid w:val="00B5298A"/>
    <w:rsid w:val="00B53875"/>
    <w:rsid w:val="00B64573"/>
    <w:rsid w:val="00B64D36"/>
    <w:rsid w:val="00B65042"/>
    <w:rsid w:val="00B65821"/>
    <w:rsid w:val="00B66616"/>
    <w:rsid w:val="00B70BF6"/>
    <w:rsid w:val="00B70FBD"/>
    <w:rsid w:val="00B72865"/>
    <w:rsid w:val="00B7437F"/>
    <w:rsid w:val="00B80D73"/>
    <w:rsid w:val="00B8148F"/>
    <w:rsid w:val="00B81E98"/>
    <w:rsid w:val="00B826EE"/>
    <w:rsid w:val="00B8384B"/>
    <w:rsid w:val="00B865D4"/>
    <w:rsid w:val="00B8741B"/>
    <w:rsid w:val="00B90B3F"/>
    <w:rsid w:val="00B93042"/>
    <w:rsid w:val="00B970B3"/>
    <w:rsid w:val="00BA277B"/>
    <w:rsid w:val="00BA3964"/>
    <w:rsid w:val="00BA3DE7"/>
    <w:rsid w:val="00BA60B8"/>
    <w:rsid w:val="00BA7F3F"/>
    <w:rsid w:val="00BB354B"/>
    <w:rsid w:val="00BB3ABF"/>
    <w:rsid w:val="00BB69C4"/>
    <w:rsid w:val="00BB6F57"/>
    <w:rsid w:val="00BC02E8"/>
    <w:rsid w:val="00BC0473"/>
    <w:rsid w:val="00BC05B4"/>
    <w:rsid w:val="00BC1E58"/>
    <w:rsid w:val="00BC208D"/>
    <w:rsid w:val="00BC2AAA"/>
    <w:rsid w:val="00BC3D3F"/>
    <w:rsid w:val="00BC4278"/>
    <w:rsid w:val="00BC456B"/>
    <w:rsid w:val="00BC5FE4"/>
    <w:rsid w:val="00BD1DA4"/>
    <w:rsid w:val="00BD51FA"/>
    <w:rsid w:val="00BD79CF"/>
    <w:rsid w:val="00BE17CA"/>
    <w:rsid w:val="00BE1C27"/>
    <w:rsid w:val="00BE620F"/>
    <w:rsid w:val="00BE6CE3"/>
    <w:rsid w:val="00BF30DE"/>
    <w:rsid w:val="00BF3958"/>
    <w:rsid w:val="00BF6876"/>
    <w:rsid w:val="00C002C6"/>
    <w:rsid w:val="00C00819"/>
    <w:rsid w:val="00C00AB2"/>
    <w:rsid w:val="00C0109B"/>
    <w:rsid w:val="00C02FF7"/>
    <w:rsid w:val="00C050BB"/>
    <w:rsid w:val="00C0527A"/>
    <w:rsid w:val="00C072DE"/>
    <w:rsid w:val="00C13717"/>
    <w:rsid w:val="00C210EE"/>
    <w:rsid w:val="00C21FD7"/>
    <w:rsid w:val="00C225B3"/>
    <w:rsid w:val="00C2333C"/>
    <w:rsid w:val="00C2430B"/>
    <w:rsid w:val="00C24FB4"/>
    <w:rsid w:val="00C25582"/>
    <w:rsid w:val="00C26372"/>
    <w:rsid w:val="00C26434"/>
    <w:rsid w:val="00C317B7"/>
    <w:rsid w:val="00C32B2F"/>
    <w:rsid w:val="00C32DCB"/>
    <w:rsid w:val="00C34550"/>
    <w:rsid w:val="00C347A8"/>
    <w:rsid w:val="00C34D26"/>
    <w:rsid w:val="00C4011C"/>
    <w:rsid w:val="00C405F1"/>
    <w:rsid w:val="00C40D7E"/>
    <w:rsid w:val="00C447B9"/>
    <w:rsid w:val="00C4544A"/>
    <w:rsid w:val="00C456E3"/>
    <w:rsid w:val="00C46DFE"/>
    <w:rsid w:val="00C50BCF"/>
    <w:rsid w:val="00C50F21"/>
    <w:rsid w:val="00C539AC"/>
    <w:rsid w:val="00C542C5"/>
    <w:rsid w:val="00C55108"/>
    <w:rsid w:val="00C65386"/>
    <w:rsid w:val="00C66355"/>
    <w:rsid w:val="00C66D4D"/>
    <w:rsid w:val="00C67079"/>
    <w:rsid w:val="00C70002"/>
    <w:rsid w:val="00C7103F"/>
    <w:rsid w:val="00C71417"/>
    <w:rsid w:val="00C72A49"/>
    <w:rsid w:val="00C743FA"/>
    <w:rsid w:val="00C74DE9"/>
    <w:rsid w:val="00C80B3D"/>
    <w:rsid w:val="00C83E46"/>
    <w:rsid w:val="00C84CA0"/>
    <w:rsid w:val="00C85EA9"/>
    <w:rsid w:val="00C8685D"/>
    <w:rsid w:val="00C903EE"/>
    <w:rsid w:val="00C90FCE"/>
    <w:rsid w:val="00C9117B"/>
    <w:rsid w:val="00C92494"/>
    <w:rsid w:val="00C92B5A"/>
    <w:rsid w:val="00C947F3"/>
    <w:rsid w:val="00C96135"/>
    <w:rsid w:val="00C96DF9"/>
    <w:rsid w:val="00CA08A8"/>
    <w:rsid w:val="00CA0BE4"/>
    <w:rsid w:val="00CA1343"/>
    <w:rsid w:val="00CA15CD"/>
    <w:rsid w:val="00CA2856"/>
    <w:rsid w:val="00CA595D"/>
    <w:rsid w:val="00CA5967"/>
    <w:rsid w:val="00CA6D91"/>
    <w:rsid w:val="00CA7637"/>
    <w:rsid w:val="00CB1EC0"/>
    <w:rsid w:val="00CB4CD7"/>
    <w:rsid w:val="00CB6C07"/>
    <w:rsid w:val="00CB7D25"/>
    <w:rsid w:val="00CC2ABD"/>
    <w:rsid w:val="00CD24DF"/>
    <w:rsid w:val="00CD3EB7"/>
    <w:rsid w:val="00CD48ED"/>
    <w:rsid w:val="00CD78CA"/>
    <w:rsid w:val="00CD7EEB"/>
    <w:rsid w:val="00CE2C5C"/>
    <w:rsid w:val="00CE4F77"/>
    <w:rsid w:val="00CE54AC"/>
    <w:rsid w:val="00CE54E6"/>
    <w:rsid w:val="00CE671E"/>
    <w:rsid w:val="00CE7346"/>
    <w:rsid w:val="00CF03FA"/>
    <w:rsid w:val="00CF16FF"/>
    <w:rsid w:val="00CF2C0B"/>
    <w:rsid w:val="00CF3790"/>
    <w:rsid w:val="00CF6371"/>
    <w:rsid w:val="00CF70D3"/>
    <w:rsid w:val="00CF735A"/>
    <w:rsid w:val="00CF7A4A"/>
    <w:rsid w:val="00D05A37"/>
    <w:rsid w:val="00D06796"/>
    <w:rsid w:val="00D12144"/>
    <w:rsid w:val="00D136DE"/>
    <w:rsid w:val="00D1549A"/>
    <w:rsid w:val="00D16502"/>
    <w:rsid w:val="00D166D8"/>
    <w:rsid w:val="00D16BE6"/>
    <w:rsid w:val="00D16D54"/>
    <w:rsid w:val="00D171A0"/>
    <w:rsid w:val="00D173DB"/>
    <w:rsid w:val="00D200EA"/>
    <w:rsid w:val="00D207A9"/>
    <w:rsid w:val="00D21E34"/>
    <w:rsid w:val="00D25108"/>
    <w:rsid w:val="00D26630"/>
    <w:rsid w:val="00D27D4E"/>
    <w:rsid w:val="00D30A41"/>
    <w:rsid w:val="00D337C8"/>
    <w:rsid w:val="00D36E32"/>
    <w:rsid w:val="00D41590"/>
    <w:rsid w:val="00D42237"/>
    <w:rsid w:val="00D452C4"/>
    <w:rsid w:val="00D467D1"/>
    <w:rsid w:val="00D4720E"/>
    <w:rsid w:val="00D5050A"/>
    <w:rsid w:val="00D539AF"/>
    <w:rsid w:val="00D54CBF"/>
    <w:rsid w:val="00D554A0"/>
    <w:rsid w:val="00D560F3"/>
    <w:rsid w:val="00D56536"/>
    <w:rsid w:val="00D571A8"/>
    <w:rsid w:val="00D6006D"/>
    <w:rsid w:val="00D612C9"/>
    <w:rsid w:val="00D6177E"/>
    <w:rsid w:val="00D619C8"/>
    <w:rsid w:val="00D641D8"/>
    <w:rsid w:val="00D64914"/>
    <w:rsid w:val="00D66EAC"/>
    <w:rsid w:val="00D71591"/>
    <w:rsid w:val="00D80A20"/>
    <w:rsid w:val="00D81F33"/>
    <w:rsid w:val="00D82252"/>
    <w:rsid w:val="00D83248"/>
    <w:rsid w:val="00D84CD4"/>
    <w:rsid w:val="00D85FCB"/>
    <w:rsid w:val="00D8668B"/>
    <w:rsid w:val="00D86B2C"/>
    <w:rsid w:val="00D86FCD"/>
    <w:rsid w:val="00D87810"/>
    <w:rsid w:val="00D879EE"/>
    <w:rsid w:val="00D92E69"/>
    <w:rsid w:val="00D942E2"/>
    <w:rsid w:val="00D947BC"/>
    <w:rsid w:val="00D97F76"/>
    <w:rsid w:val="00DA642E"/>
    <w:rsid w:val="00DB096E"/>
    <w:rsid w:val="00DB16A1"/>
    <w:rsid w:val="00DB2ADD"/>
    <w:rsid w:val="00DB5FE7"/>
    <w:rsid w:val="00DB6519"/>
    <w:rsid w:val="00DB6F5C"/>
    <w:rsid w:val="00DB748F"/>
    <w:rsid w:val="00DC2182"/>
    <w:rsid w:val="00DC7DAE"/>
    <w:rsid w:val="00DD0167"/>
    <w:rsid w:val="00DD02A6"/>
    <w:rsid w:val="00DD0EAB"/>
    <w:rsid w:val="00DD204F"/>
    <w:rsid w:val="00DD3C5D"/>
    <w:rsid w:val="00DD739C"/>
    <w:rsid w:val="00DD7437"/>
    <w:rsid w:val="00DE1D61"/>
    <w:rsid w:val="00DE2779"/>
    <w:rsid w:val="00DE2CF4"/>
    <w:rsid w:val="00DE361B"/>
    <w:rsid w:val="00DE3EEE"/>
    <w:rsid w:val="00DE65C3"/>
    <w:rsid w:val="00DE6BBD"/>
    <w:rsid w:val="00DE71C3"/>
    <w:rsid w:val="00DF055F"/>
    <w:rsid w:val="00DF1455"/>
    <w:rsid w:val="00DF169B"/>
    <w:rsid w:val="00DF3615"/>
    <w:rsid w:val="00DF53D7"/>
    <w:rsid w:val="00DF5D20"/>
    <w:rsid w:val="00DF746E"/>
    <w:rsid w:val="00E00D36"/>
    <w:rsid w:val="00E03FCC"/>
    <w:rsid w:val="00E14013"/>
    <w:rsid w:val="00E14BF6"/>
    <w:rsid w:val="00E16601"/>
    <w:rsid w:val="00E220D5"/>
    <w:rsid w:val="00E22705"/>
    <w:rsid w:val="00E2277F"/>
    <w:rsid w:val="00E23624"/>
    <w:rsid w:val="00E24DF7"/>
    <w:rsid w:val="00E25E9A"/>
    <w:rsid w:val="00E30E9C"/>
    <w:rsid w:val="00E31252"/>
    <w:rsid w:val="00E320D4"/>
    <w:rsid w:val="00E33F04"/>
    <w:rsid w:val="00E347B6"/>
    <w:rsid w:val="00E34C62"/>
    <w:rsid w:val="00E368DE"/>
    <w:rsid w:val="00E4143C"/>
    <w:rsid w:val="00E4149B"/>
    <w:rsid w:val="00E4163E"/>
    <w:rsid w:val="00E44283"/>
    <w:rsid w:val="00E44C0A"/>
    <w:rsid w:val="00E511B1"/>
    <w:rsid w:val="00E609A3"/>
    <w:rsid w:val="00E60DC1"/>
    <w:rsid w:val="00E67D3E"/>
    <w:rsid w:val="00E67DC1"/>
    <w:rsid w:val="00E70735"/>
    <w:rsid w:val="00E720CB"/>
    <w:rsid w:val="00E72EE0"/>
    <w:rsid w:val="00E73093"/>
    <w:rsid w:val="00E74A71"/>
    <w:rsid w:val="00E74E94"/>
    <w:rsid w:val="00E76490"/>
    <w:rsid w:val="00E826E8"/>
    <w:rsid w:val="00E91B4A"/>
    <w:rsid w:val="00E91D6C"/>
    <w:rsid w:val="00E95BFF"/>
    <w:rsid w:val="00E96AFD"/>
    <w:rsid w:val="00E96F61"/>
    <w:rsid w:val="00EA00CB"/>
    <w:rsid w:val="00EA09DF"/>
    <w:rsid w:val="00EA3D6B"/>
    <w:rsid w:val="00EA56F9"/>
    <w:rsid w:val="00EA6BB9"/>
    <w:rsid w:val="00EB0753"/>
    <w:rsid w:val="00EB53CF"/>
    <w:rsid w:val="00EB55D8"/>
    <w:rsid w:val="00EC09B6"/>
    <w:rsid w:val="00EC1C9C"/>
    <w:rsid w:val="00EC2A54"/>
    <w:rsid w:val="00EC5C1E"/>
    <w:rsid w:val="00EC6161"/>
    <w:rsid w:val="00ED0C4C"/>
    <w:rsid w:val="00ED4DCC"/>
    <w:rsid w:val="00ED5114"/>
    <w:rsid w:val="00ED67E2"/>
    <w:rsid w:val="00ED709F"/>
    <w:rsid w:val="00ED75FA"/>
    <w:rsid w:val="00EE1335"/>
    <w:rsid w:val="00EE1B3E"/>
    <w:rsid w:val="00EE3D8E"/>
    <w:rsid w:val="00EE46F9"/>
    <w:rsid w:val="00EE5FD3"/>
    <w:rsid w:val="00EE669F"/>
    <w:rsid w:val="00EF2FC4"/>
    <w:rsid w:val="00EF437C"/>
    <w:rsid w:val="00EF4D6C"/>
    <w:rsid w:val="00EF51B7"/>
    <w:rsid w:val="00EF73CA"/>
    <w:rsid w:val="00F00B26"/>
    <w:rsid w:val="00F040BF"/>
    <w:rsid w:val="00F04324"/>
    <w:rsid w:val="00F04611"/>
    <w:rsid w:val="00F05DBA"/>
    <w:rsid w:val="00F11CBB"/>
    <w:rsid w:val="00F12744"/>
    <w:rsid w:val="00F1358E"/>
    <w:rsid w:val="00F15546"/>
    <w:rsid w:val="00F15699"/>
    <w:rsid w:val="00F15AAE"/>
    <w:rsid w:val="00F177DF"/>
    <w:rsid w:val="00F17A65"/>
    <w:rsid w:val="00F22848"/>
    <w:rsid w:val="00F25733"/>
    <w:rsid w:val="00F30DEB"/>
    <w:rsid w:val="00F32576"/>
    <w:rsid w:val="00F36665"/>
    <w:rsid w:val="00F371BD"/>
    <w:rsid w:val="00F3774D"/>
    <w:rsid w:val="00F37A31"/>
    <w:rsid w:val="00F41977"/>
    <w:rsid w:val="00F42F7D"/>
    <w:rsid w:val="00F43153"/>
    <w:rsid w:val="00F43AF6"/>
    <w:rsid w:val="00F448A8"/>
    <w:rsid w:val="00F4548F"/>
    <w:rsid w:val="00F46270"/>
    <w:rsid w:val="00F50571"/>
    <w:rsid w:val="00F533E8"/>
    <w:rsid w:val="00F542AE"/>
    <w:rsid w:val="00F54536"/>
    <w:rsid w:val="00F546E6"/>
    <w:rsid w:val="00F5486C"/>
    <w:rsid w:val="00F55AC7"/>
    <w:rsid w:val="00F62B3F"/>
    <w:rsid w:val="00F63B94"/>
    <w:rsid w:val="00F665C0"/>
    <w:rsid w:val="00F7365E"/>
    <w:rsid w:val="00F7469A"/>
    <w:rsid w:val="00F746C1"/>
    <w:rsid w:val="00F763ED"/>
    <w:rsid w:val="00F77051"/>
    <w:rsid w:val="00F776AB"/>
    <w:rsid w:val="00F810A7"/>
    <w:rsid w:val="00F82EFC"/>
    <w:rsid w:val="00F86DB8"/>
    <w:rsid w:val="00F91A13"/>
    <w:rsid w:val="00F921DE"/>
    <w:rsid w:val="00F94B88"/>
    <w:rsid w:val="00FA022A"/>
    <w:rsid w:val="00FA055B"/>
    <w:rsid w:val="00FA5896"/>
    <w:rsid w:val="00FA5FC9"/>
    <w:rsid w:val="00FA6E83"/>
    <w:rsid w:val="00FA7517"/>
    <w:rsid w:val="00FB0864"/>
    <w:rsid w:val="00FB13D6"/>
    <w:rsid w:val="00FB21EC"/>
    <w:rsid w:val="00FB354B"/>
    <w:rsid w:val="00FB4394"/>
    <w:rsid w:val="00FB7807"/>
    <w:rsid w:val="00FC13A0"/>
    <w:rsid w:val="00FC2CB4"/>
    <w:rsid w:val="00FC684E"/>
    <w:rsid w:val="00FC6C8B"/>
    <w:rsid w:val="00FC7FD0"/>
    <w:rsid w:val="00FD2D01"/>
    <w:rsid w:val="00FD4C0E"/>
    <w:rsid w:val="00FD5D9B"/>
    <w:rsid w:val="00FD6A89"/>
    <w:rsid w:val="00FE0F5E"/>
    <w:rsid w:val="00FE16F6"/>
    <w:rsid w:val="00FE1924"/>
    <w:rsid w:val="00FE1A97"/>
    <w:rsid w:val="00FE55DE"/>
    <w:rsid w:val="00FE686C"/>
    <w:rsid w:val="00FE6C0A"/>
    <w:rsid w:val="00FE7575"/>
    <w:rsid w:val="00FF21B1"/>
    <w:rsid w:val="00FF7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4908"/>
    <w:pPr>
      <w:bidi/>
      <w:spacing w:line="276" w:lineRule="auto"/>
      <w:jc w:val="both"/>
    </w:pPr>
    <w:rPr>
      <w:rFonts w:ascii="Calibri" w:hAnsi="Calibri" w:cs="B Nazanin"/>
      <w:sz w:val="24"/>
      <w:szCs w:val="28"/>
      <w:lang w:bidi="ar-SA"/>
    </w:rPr>
  </w:style>
  <w:style w:type="paragraph" w:styleId="Heading1">
    <w:name w:val="heading 1"/>
    <w:aliases w:val="Heading 1فصل"/>
    <w:basedOn w:val="Normal"/>
    <w:next w:val="Normal"/>
    <w:link w:val="Heading1Char"/>
    <w:uiPriority w:val="9"/>
    <w:qFormat/>
    <w:rsid w:val="00854908"/>
    <w:pPr>
      <w:keepNext/>
      <w:pageBreakBefore/>
      <w:numPr>
        <w:numId w:val="1"/>
      </w:numPr>
      <w:tabs>
        <w:tab w:val="num" w:pos="1416"/>
      </w:tabs>
      <w:spacing w:before="240" w:after="240"/>
      <w:ind w:left="1418" w:hanging="1418"/>
      <w:jc w:val="left"/>
      <w:outlineLvl w:val="0"/>
    </w:pPr>
    <w:rPr>
      <w:rFonts w:cs="B Titr"/>
      <w:b/>
      <w:bCs/>
      <w:kern w:val="32"/>
      <w:sz w:val="36"/>
      <w:szCs w:val="36"/>
    </w:rPr>
  </w:style>
  <w:style w:type="paragraph" w:styleId="Heading2">
    <w:name w:val="heading 2"/>
    <w:basedOn w:val="Normal"/>
    <w:next w:val="NewParagraph"/>
    <w:link w:val="Heading2Char"/>
    <w:qFormat/>
    <w:rsid w:val="00854908"/>
    <w:pPr>
      <w:keepNext/>
      <w:numPr>
        <w:ilvl w:val="1"/>
        <w:numId w:val="1"/>
      </w:numPr>
      <w:tabs>
        <w:tab w:val="num" w:pos="849"/>
      </w:tabs>
      <w:spacing w:before="360" w:after="60"/>
      <w:ind w:left="851" w:hanging="851"/>
      <w:jc w:val="left"/>
      <w:outlineLvl w:val="1"/>
    </w:pPr>
    <w:rPr>
      <w:rFonts w:cs="B Titr"/>
      <w:b/>
      <w:bCs/>
      <w:sz w:val="26"/>
    </w:rPr>
  </w:style>
  <w:style w:type="paragraph" w:styleId="Heading3">
    <w:name w:val="heading 3"/>
    <w:basedOn w:val="Normal"/>
    <w:next w:val="NewParagraph"/>
    <w:link w:val="Heading3Char"/>
    <w:qFormat/>
    <w:rsid w:val="00854908"/>
    <w:pPr>
      <w:keepNext/>
      <w:numPr>
        <w:ilvl w:val="2"/>
        <w:numId w:val="1"/>
      </w:numPr>
      <w:tabs>
        <w:tab w:val="left" w:pos="1274"/>
      </w:tabs>
      <w:spacing w:before="240" w:after="60"/>
      <w:ind w:left="1276" w:hanging="1276"/>
      <w:jc w:val="left"/>
      <w:outlineLvl w:val="2"/>
    </w:pPr>
    <w:rPr>
      <w:rFonts w:cs="B Titr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854908"/>
    <w:pPr>
      <w:keepNext/>
      <w:numPr>
        <w:ilvl w:val="3"/>
        <w:numId w:val="1"/>
      </w:numPr>
      <w:tabs>
        <w:tab w:val="num" w:pos="1274"/>
      </w:tabs>
      <w:spacing w:before="240" w:after="60"/>
      <w:ind w:left="1276" w:hanging="1276"/>
      <w:jc w:val="left"/>
      <w:outlineLvl w:val="3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C67079"/>
    <w:pPr>
      <w:pageBreakBefore/>
      <w:spacing w:before="360" w:after="240"/>
      <w:jc w:val="center"/>
      <w:outlineLvl w:val="5"/>
    </w:pPr>
    <w:rPr>
      <w:rFonts w:cs="Titr"/>
      <w:b/>
      <w:bCs/>
    </w:rPr>
  </w:style>
  <w:style w:type="paragraph" w:styleId="Heading7">
    <w:name w:val="heading 7"/>
    <w:basedOn w:val="Normal"/>
    <w:next w:val="Normal"/>
    <w:link w:val="Heading7Char"/>
    <w:qFormat/>
    <w:rsid w:val="00854908"/>
    <w:pPr>
      <w:numPr>
        <w:ilvl w:val="6"/>
        <w:numId w:val="1"/>
      </w:num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854908"/>
    <w:pPr>
      <w:numPr>
        <w:ilvl w:val="7"/>
        <w:numId w:val="1"/>
      </w:numPr>
      <w:spacing w:before="240" w:after="60"/>
      <w:outlineLvl w:val="7"/>
    </w:pPr>
    <w:rPr>
      <w:rFonts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85490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فصل Char"/>
    <w:basedOn w:val="DefaultParagraphFont"/>
    <w:link w:val="Heading1"/>
    <w:uiPriority w:val="9"/>
    <w:rsid w:val="00854908"/>
    <w:rPr>
      <w:rFonts w:ascii="Calibri" w:hAnsi="Calibri" w:cs="B Titr"/>
      <w:b/>
      <w:bCs/>
      <w:kern w:val="32"/>
      <w:sz w:val="36"/>
      <w:szCs w:val="36"/>
      <w:lang w:bidi="ar-SA"/>
    </w:rPr>
  </w:style>
  <w:style w:type="character" w:customStyle="1" w:styleId="Heading2Char">
    <w:name w:val="Heading 2 Char"/>
    <w:basedOn w:val="DefaultParagraphFont"/>
    <w:link w:val="Heading2"/>
    <w:rsid w:val="00854908"/>
    <w:rPr>
      <w:rFonts w:ascii="Calibri" w:hAnsi="Calibri" w:cs="B Titr"/>
      <w:b/>
      <w:bCs/>
      <w:sz w:val="26"/>
      <w:szCs w:val="28"/>
      <w:lang w:bidi="ar-SA"/>
    </w:rPr>
  </w:style>
  <w:style w:type="character" w:customStyle="1" w:styleId="Heading3Char">
    <w:name w:val="Heading 3 Char"/>
    <w:basedOn w:val="DefaultParagraphFont"/>
    <w:link w:val="Heading3"/>
    <w:rsid w:val="00854908"/>
    <w:rPr>
      <w:rFonts w:ascii="Calibri" w:hAnsi="Calibri" w:cs="B Titr"/>
      <w:b/>
      <w:bCs/>
      <w:sz w:val="22"/>
      <w:szCs w:val="26"/>
      <w:lang w:bidi="ar-SA"/>
    </w:rPr>
  </w:style>
  <w:style w:type="character" w:customStyle="1" w:styleId="Heading4Char">
    <w:name w:val="Heading 4 Char"/>
    <w:basedOn w:val="DefaultParagraphFont"/>
    <w:link w:val="Heading4"/>
    <w:rsid w:val="00854908"/>
    <w:rPr>
      <w:rFonts w:ascii="Calibri" w:hAnsi="Calibri" w:cs="B Nazanin"/>
      <w:b/>
      <w:bCs/>
      <w:sz w:val="24"/>
      <w:szCs w:val="28"/>
      <w:lang w:bidi="ar-SA"/>
    </w:rPr>
  </w:style>
  <w:style w:type="character" w:customStyle="1" w:styleId="Heading7Char">
    <w:name w:val="Heading 7 Char"/>
    <w:basedOn w:val="DefaultParagraphFont"/>
    <w:link w:val="Heading7"/>
    <w:rsid w:val="00854908"/>
    <w:rPr>
      <w:rFonts w:ascii="Calibri" w:hAnsi="Calibri"/>
      <w:sz w:val="24"/>
      <w:szCs w:val="24"/>
      <w:lang w:bidi="ar-SA"/>
    </w:rPr>
  </w:style>
  <w:style w:type="character" w:customStyle="1" w:styleId="Heading8Char">
    <w:name w:val="Heading 8 Char"/>
    <w:basedOn w:val="DefaultParagraphFont"/>
    <w:link w:val="Heading8"/>
    <w:rsid w:val="00854908"/>
    <w:rPr>
      <w:rFonts w:ascii="Calibri" w:hAnsi="Calibri"/>
      <w:i/>
      <w:iCs/>
      <w:sz w:val="24"/>
      <w:szCs w:val="24"/>
      <w:lang w:bidi="ar-SA"/>
    </w:rPr>
  </w:style>
  <w:style w:type="character" w:customStyle="1" w:styleId="Heading9Char">
    <w:name w:val="Heading 9 Char"/>
    <w:basedOn w:val="DefaultParagraphFont"/>
    <w:link w:val="Heading9"/>
    <w:rsid w:val="00854908"/>
    <w:rPr>
      <w:rFonts w:ascii="Arial" w:hAnsi="Arial" w:cs="Arial"/>
      <w:sz w:val="22"/>
      <w:szCs w:val="22"/>
      <w:lang w:bidi="ar-SA"/>
    </w:rPr>
  </w:style>
  <w:style w:type="paragraph" w:customStyle="1" w:styleId="NewParagraph">
    <w:name w:val="NewParagraph"/>
    <w:basedOn w:val="Normal"/>
    <w:rsid w:val="00854908"/>
    <w:pPr>
      <w:spacing w:before="120"/>
      <w:ind w:firstLine="288"/>
    </w:pPr>
  </w:style>
  <w:style w:type="table" w:styleId="TableGrid">
    <w:name w:val="Table Grid"/>
    <w:basedOn w:val="TableNormal"/>
    <w:rsid w:val="00854908"/>
    <w:pPr>
      <w:bidi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854908"/>
    <w:pPr>
      <w:bidi w:val="0"/>
      <w:ind w:left="170" w:hanging="170"/>
    </w:pPr>
    <w:rPr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54908"/>
    <w:rPr>
      <w:rFonts w:ascii="Calibri" w:hAnsi="Calibri" w:cs="B Nazanin"/>
    </w:rPr>
  </w:style>
  <w:style w:type="character" w:styleId="FootnoteReference">
    <w:name w:val="footnote reference"/>
    <w:basedOn w:val="DefaultParagraphFont"/>
    <w:uiPriority w:val="99"/>
    <w:rsid w:val="00854908"/>
    <w:rPr>
      <w:vertAlign w:val="superscript"/>
    </w:rPr>
  </w:style>
  <w:style w:type="paragraph" w:styleId="Caption">
    <w:name w:val="caption"/>
    <w:basedOn w:val="Normal"/>
    <w:next w:val="Normal"/>
    <w:link w:val="CaptionChar"/>
    <w:qFormat/>
    <w:rsid w:val="00854908"/>
    <w:pPr>
      <w:spacing w:after="240"/>
      <w:jc w:val="center"/>
    </w:pPr>
    <w:rPr>
      <w:b/>
      <w:bCs/>
      <w:sz w:val="20"/>
      <w:szCs w:val="24"/>
      <w:lang w:bidi="fa-IR"/>
    </w:rPr>
  </w:style>
  <w:style w:type="character" w:customStyle="1" w:styleId="CaptionChar">
    <w:name w:val="Caption Char"/>
    <w:basedOn w:val="DefaultParagraphFont"/>
    <w:link w:val="Caption"/>
    <w:rsid w:val="00854908"/>
    <w:rPr>
      <w:rFonts w:ascii="Calibri" w:hAnsi="Calibri" w:cs="B Nazanin"/>
      <w:b/>
      <w:bCs/>
      <w:szCs w:val="24"/>
    </w:rPr>
  </w:style>
  <w:style w:type="paragraph" w:styleId="ListParagraph">
    <w:name w:val="List Paragraph"/>
    <w:basedOn w:val="Normal"/>
    <w:uiPriority w:val="34"/>
    <w:qFormat/>
    <w:rsid w:val="00854908"/>
    <w:pPr>
      <w:spacing w:after="200"/>
      <w:ind w:left="720"/>
      <w:contextualSpacing/>
      <w:jc w:val="left"/>
    </w:pPr>
    <w:rPr>
      <w:rFonts w:eastAsia="Calibri"/>
      <w:sz w:val="22"/>
      <w:lang w:bidi="fa-IR"/>
    </w:rPr>
  </w:style>
  <w:style w:type="paragraph" w:customStyle="1" w:styleId="E1">
    <w:name w:val="E1"/>
    <w:basedOn w:val="Normal"/>
    <w:qFormat/>
    <w:rsid w:val="00854908"/>
    <w:pPr>
      <w:spacing w:after="200"/>
    </w:pPr>
    <w:rPr>
      <w:rFonts w:eastAsia="Calibri" w:cs="Calibri"/>
      <w:szCs w:val="24"/>
      <w:lang w:bidi="fa-IR"/>
    </w:rPr>
  </w:style>
  <w:style w:type="paragraph" w:customStyle="1" w:styleId="Style3">
    <w:name w:val="Style3"/>
    <w:basedOn w:val="NewParagraph"/>
    <w:qFormat/>
    <w:rsid w:val="00854908"/>
    <w:pPr>
      <w:widowControl w:val="0"/>
      <w:ind w:firstLine="0"/>
    </w:pPr>
  </w:style>
  <w:style w:type="paragraph" w:styleId="BalloonText">
    <w:name w:val="Balloon Text"/>
    <w:basedOn w:val="Normal"/>
    <w:link w:val="BalloonTextChar"/>
    <w:rsid w:val="008549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54908"/>
    <w:rPr>
      <w:rFonts w:ascii="Tahoma" w:hAnsi="Tahoma" w:cs="Tahoma"/>
      <w:sz w:val="16"/>
      <w:szCs w:val="16"/>
      <w:lang w:bidi="ar-SA"/>
    </w:rPr>
  </w:style>
  <w:style w:type="character" w:customStyle="1" w:styleId="Heading6Char">
    <w:name w:val="Heading 6 Char"/>
    <w:basedOn w:val="DefaultParagraphFont"/>
    <w:link w:val="Heading6"/>
    <w:rsid w:val="00C67079"/>
    <w:rPr>
      <w:rFonts w:ascii="Calibri" w:hAnsi="Calibri" w:cs="Titr"/>
      <w:b/>
      <w:bCs/>
      <w:sz w:val="24"/>
      <w:szCs w:val="28"/>
      <w:lang w:bidi="ar-SA"/>
    </w:rPr>
  </w:style>
  <w:style w:type="paragraph" w:styleId="EndnoteText">
    <w:name w:val="endnote text"/>
    <w:basedOn w:val="Normal"/>
    <w:link w:val="EndnoteTextChar"/>
    <w:uiPriority w:val="99"/>
    <w:unhideWhenUsed/>
    <w:rsid w:val="00C67079"/>
    <w:pPr>
      <w:spacing w:line="240" w:lineRule="auto"/>
      <w:jc w:val="left"/>
    </w:pPr>
    <w:rPr>
      <w:rFonts w:ascii="Times New Roman" w:eastAsia="Calibri" w:hAnsi="Times New Roman"/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67079"/>
    <w:rPr>
      <w:rFonts w:eastAsia="Calibri" w:cs="B Nazanin"/>
    </w:rPr>
  </w:style>
  <w:style w:type="character" w:styleId="EndnoteReference">
    <w:name w:val="endnote reference"/>
    <w:uiPriority w:val="99"/>
    <w:unhideWhenUsed/>
    <w:rsid w:val="00C67079"/>
    <w:rPr>
      <w:vertAlign w:val="superscript"/>
    </w:rPr>
  </w:style>
  <w:style w:type="paragraph" w:styleId="Header">
    <w:name w:val="header"/>
    <w:basedOn w:val="Normal"/>
    <w:link w:val="HeaderChar"/>
    <w:unhideWhenUsed/>
    <w:rsid w:val="00C67079"/>
    <w:pPr>
      <w:tabs>
        <w:tab w:val="center" w:pos="4513"/>
        <w:tab w:val="right" w:pos="9026"/>
      </w:tabs>
      <w:spacing w:after="200"/>
      <w:jc w:val="left"/>
    </w:pPr>
    <w:rPr>
      <w:rFonts w:ascii="Times New Roman" w:eastAsia="Calibri" w:hAnsi="Times New Roman"/>
      <w:szCs w:val="24"/>
      <w:lang w:bidi="fa-IR"/>
    </w:rPr>
  </w:style>
  <w:style w:type="character" w:customStyle="1" w:styleId="HeaderChar">
    <w:name w:val="Header Char"/>
    <w:basedOn w:val="DefaultParagraphFont"/>
    <w:link w:val="Header"/>
    <w:rsid w:val="00C67079"/>
    <w:rPr>
      <w:rFonts w:eastAsia="Calibri" w:cs="B Nazani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7079"/>
    <w:pPr>
      <w:tabs>
        <w:tab w:val="center" w:pos="4513"/>
        <w:tab w:val="right" w:pos="9026"/>
      </w:tabs>
      <w:spacing w:after="200"/>
      <w:jc w:val="left"/>
    </w:pPr>
    <w:rPr>
      <w:rFonts w:ascii="Times New Roman" w:eastAsia="Calibri" w:hAnsi="Times New Roman"/>
      <w:szCs w:val="24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C67079"/>
    <w:rPr>
      <w:rFonts w:eastAsia="Calibri" w:cs="B Nazanin"/>
      <w:sz w:val="24"/>
      <w:szCs w:val="24"/>
    </w:rPr>
  </w:style>
  <w:style w:type="character" w:styleId="Strong">
    <w:name w:val="Strong"/>
    <w:qFormat/>
    <w:rsid w:val="00C67079"/>
    <w:rPr>
      <w:b/>
      <w:bCs/>
    </w:rPr>
  </w:style>
  <w:style w:type="character" w:styleId="PlaceholderText">
    <w:name w:val="Placeholder Text"/>
    <w:uiPriority w:val="99"/>
    <w:semiHidden/>
    <w:rsid w:val="00C67079"/>
    <w:rPr>
      <w:color w:val="808080"/>
    </w:rPr>
  </w:style>
  <w:style w:type="table" w:styleId="Table3Deffects1">
    <w:name w:val="Table 3D effects 1"/>
    <w:basedOn w:val="TableNormal"/>
    <w:rsid w:val="00C67079"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C67079"/>
    <w:rPr>
      <w:color w:val="FFFFFF"/>
      <w:lang w:bidi="ar-SA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C67079"/>
    <w:pPr>
      <w:bidi w:val="0"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Cs w:val="24"/>
      <w:lang w:bidi="fa-IR"/>
    </w:rPr>
  </w:style>
  <w:style w:type="paragraph" w:customStyle="1" w:styleId="TitlePage">
    <w:name w:val="Title Page"/>
    <w:basedOn w:val="Normal"/>
    <w:qFormat/>
    <w:rsid w:val="00C67079"/>
    <w:pPr>
      <w:spacing w:line="360" w:lineRule="auto"/>
      <w:jc w:val="center"/>
    </w:pPr>
    <w:rPr>
      <w:rFonts w:ascii="Arial" w:hAnsi="Arial" w:cs="B Titr"/>
      <w:szCs w:val="24"/>
    </w:rPr>
  </w:style>
  <w:style w:type="paragraph" w:styleId="TOC2">
    <w:name w:val="toc 2"/>
    <w:basedOn w:val="Normal"/>
    <w:next w:val="Normal"/>
    <w:uiPriority w:val="39"/>
    <w:qFormat/>
    <w:rsid w:val="00C67079"/>
    <w:pPr>
      <w:tabs>
        <w:tab w:val="left" w:pos="1132"/>
        <w:tab w:val="right" w:leader="dot" w:pos="8787"/>
      </w:tabs>
      <w:ind w:left="990" w:hanging="706"/>
      <w:jc w:val="left"/>
    </w:pPr>
    <w:rPr>
      <w:noProof/>
      <w:lang w:bidi="fa-IR"/>
    </w:rPr>
  </w:style>
  <w:style w:type="paragraph" w:styleId="TOC3">
    <w:name w:val="toc 3"/>
    <w:basedOn w:val="Normal"/>
    <w:next w:val="Normal"/>
    <w:uiPriority w:val="39"/>
    <w:qFormat/>
    <w:rsid w:val="00C67079"/>
    <w:pPr>
      <w:tabs>
        <w:tab w:val="left" w:pos="1557"/>
        <w:tab w:val="left" w:pos="1699"/>
        <w:tab w:val="right" w:leader="dot" w:pos="8787"/>
      </w:tabs>
      <w:ind w:left="1418" w:hanging="936"/>
      <w:jc w:val="left"/>
    </w:pPr>
    <w:rPr>
      <w:noProof/>
      <w:sz w:val="22"/>
      <w:szCs w:val="26"/>
    </w:rPr>
  </w:style>
  <w:style w:type="character" w:styleId="Hyperlink">
    <w:name w:val="Hyperlink"/>
    <w:uiPriority w:val="99"/>
    <w:rsid w:val="00C67079"/>
    <w:rPr>
      <w:color w:val="0000FF"/>
      <w:u w:val="single"/>
    </w:rPr>
  </w:style>
  <w:style w:type="paragraph" w:styleId="TOC1">
    <w:name w:val="toc 1"/>
    <w:basedOn w:val="Normal"/>
    <w:next w:val="Normal"/>
    <w:uiPriority w:val="39"/>
    <w:qFormat/>
    <w:rsid w:val="00C67079"/>
    <w:pPr>
      <w:tabs>
        <w:tab w:val="left" w:pos="990"/>
        <w:tab w:val="left" w:pos="1132"/>
        <w:tab w:val="left" w:pos="1274"/>
        <w:tab w:val="right" w:leader="dot" w:pos="8787"/>
      </w:tabs>
      <w:spacing w:before="120"/>
      <w:ind w:left="1132" w:hanging="1132"/>
      <w:jc w:val="left"/>
    </w:pPr>
    <w:rPr>
      <w:b/>
      <w:bCs/>
      <w:noProof/>
      <w:lang w:bidi="fa-IR"/>
    </w:rPr>
  </w:style>
  <w:style w:type="paragraph" w:customStyle="1" w:styleId="TOCTable">
    <w:name w:val="TOC_Table"/>
    <w:basedOn w:val="Normal"/>
    <w:rsid w:val="00C67079"/>
    <w:pPr>
      <w:pBdr>
        <w:bottom w:val="single" w:sz="12" w:space="1" w:color="auto"/>
      </w:pBdr>
      <w:tabs>
        <w:tab w:val="right" w:pos="8787"/>
      </w:tabs>
      <w:spacing w:after="120"/>
    </w:pPr>
    <w:rPr>
      <w:b/>
      <w:bCs/>
      <w:sz w:val="28"/>
    </w:rPr>
  </w:style>
  <w:style w:type="character" w:styleId="FollowedHyperlink">
    <w:name w:val="FollowedHyperlink"/>
    <w:basedOn w:val="DefaultParagraphFont"/>
    <w:uiPriority w:val="99"/>
    <w:unhideWhenUsed/>
    <w:rsid w:val="00C6707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6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shid\Desktop\aa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E0B23-9105-4B9F-82FC-EF22010C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aaa</Template>
  <TotalTime>1317</TotalTime>
  <Pages>24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Jamshid</dc:creator>
  <cp:lastModifiedBy>Jamshid</cp:lastModifiedBy>
  <cp:revision>21</cp:revision>
  <dcterms:created xsi:type="dcterms:W3CDTF">2013-06-07T18:08:00Z</dcterms:created>
  <dcterms:modified xsi:type="dcterms:W3CDTF">2013-07-29T14:07:00Z</dcterms:modified>
</cp:coreProperties>
</file>